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032DC" w14:textId="77777777" w:rsidR="00094B84" w:rsidRPr="0090067D" w:rsidRDefault="0F80C8BC" w:rsidP="0F80C8BC">
      <w:pPr>
        <w:pStyle w:val="Otsikko1"/>
        <w:jc w:val="both"/>
        <w:rPr>
          <w:sz w:val="22"/>
          <w:szCs w:val="22"/>
          <w:u w:val="single"/>
        </w:rPr>
      </w:pPr>
      <w:r w:rsidRPr="0090067D">
        <w:rPr>
          <w:sz w:val="22"/>
          <w:szCs w:val="22"/>
          <w:u w:val="single"/>
        </w:rPr>
        <w:t>ASUINHUONEISTON VUOKRASOPIMUS</w:t>
      </w:r>
    </w:p>
    <w:p w14:paraId="07FBD4CD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31F7CC2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1. VUOKRANANTAJA</w:t>
      </w:r>
    </w:p>
    <w:p w14:paraId="4A0218D6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D7F94F8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Nimi 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3282D605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059552E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Henkilötunnus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5E25BDF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8F5C163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Osoite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3708DB31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9CDB3AD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Puhelin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1372DBA0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3860528E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Sähköposti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624BEBB9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59F05C1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2. VUOKRALAINEN</w:t>
      </w:r>
    </w:p>
    <w:p w14:paraId="10AC8606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59E3D8A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Nimi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62ABBB29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138008A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Henkilötunnus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0C799683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2F8FD41E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Osoite</w:t>
      </w:r>
    </w:p>
    <w:p w14:paraId="3BC9430A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331D9CB1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Puhelin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121105C6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32173DBE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Sähköpostiosoite</w:t>
      </w:r>
      <w:r w:rsidRPr="0090067D">
        <w:rPr>
          <w:rFonts w:ascii="Arial" w:hAnsi="Arial" w:cs="Arial"/>
          <w:sz w:val="22"/>
          <w:szCs w:val="22"/>
        </w:rPr>
        <w:tab/>
      </w:r>
    </w:p>
    <w:p w14:paraId="40A8806F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B53F712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3. VUOKRAUSKOHDE</w:t>
      </w:r>
    </w:p>
    <w:p w14:paraId="7F3A31B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6926B48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Osoite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6A2AAAB4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01E3BDD8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Huoneiden lukumäärä</w:t>
      </w:r>
      <w:r w:rsidRPr="0090067D">
        <w:rPr>
          <w:rFonts w:ascii="Arial" w:hAnsi="Arial" w:cs="Arial"/>
          <w:sz w:val="22"/>
          <w:szCs w:val="22"/>
        </w:rPr>
        <w:tab/>
      </w:r>
    </w:p>
    <w:p w14:paraId="18F6C403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DCA77F0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Pinta-ala noin                   m²</w:t>
      </w:r>
      <w:r w:rsidRPr="0090067D">
        <w:rPr>
          <w:rFonts w:ascii="Arial" w:hAnsi="Arial" w:cs="Arial"/>
          <w:sz w:val="22"/>
          <w:szCs w:val="22"/>
        </w:rPr>
        <w:tab/>
      </w:r>
    </w:p>
    <w:p w14:paraId="6B6822A7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5065329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Vuokralaisen yksinomaisessa</w:t>
      </w:r>
      <w:r w:rsidRPr="0090067D">
        <w:rPr>
          <w:rFonts w:ascii="Arial" w:hAnsi="Arial" w:cs="Arial"/>
          <w:sz w:val="22"/>
          <w:szCs w:val="22"/>
        </w:rPr>
        <w:tab/>
      </w:r>
    </w:p>
    <w:p w14:paraId="2EB1145A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käytössä olevat muut tilat</w:t>
      </w:r>
    </w:p>
    <w:p w14:paraId="5A668CF9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2B3B02DA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Vuokralaisen käytössä</w:t>
      </w:r>
      <w:r w:rsidRPr="0090067D">
        <w:rPr>
          <w:rFonts w:ascii="Arial" w:hAnsi="Arial" w:cs="Arial"/>
          <w:sz w:val="22"/>
          <w:szCs w:val="22"/>
        </w:rPr>
        <w:tab/>
      </w:r>
    </w:p>
    <w:p w14:paraId="11E9293C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olevat yhteiset tilat</w:t>
      </w:r>
    </w:p>
    <w:p w14:paraId="38DF9393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42D51C1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Huoneisto valokuvataan ja huoneistosta otetut valokuvat ovat tämän sopimuksen liitteenä. Lisäksi huoneiston kunnosta laaditaan tarkastusraportti, joka on myös tämän sopimuksen liitteenä.</w:t>
      </w:r>
    </w:p>
    <w:p w14:paraId="09A653C6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CE893BE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Huoneiston kunnosta on</w:t>
      </w:r>
    </w:p>
    <w:p w14:paraId="1178BE70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sovittu seuraavalla tavalla:</w:t>
      </w:r>
      <w:r w:rsidRPr="0090067D">
        <w:rPr>
          <w:rFonts w:ascii="Arial" w:hAnsi="Arial" w:cs="Arial"/>
          <w:sz w:val="22"/>
          <w:szCs w:val="22"/>
        </w:rPr>
        <w:tab/>
      </w:r>
    </w:p>
    <w:p w14:paraId="602E7D11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280DFB9" w14:textId="77777777" w:rsidR="00094B84" w:rsidRPr="0090067D" w:rsidRDefault="00094B84" w:rsidP="0F80C8BC">
      <w:pPr>
        <w:pStyle w:val="Otsikko1"/>
        <w:jc w:val="both"/>
        <w:rPr>
          <w:sz w:val="22"/>
          <w:szCs w:val="22"/>
        </w:rPr>
      </w:pPr>
      <w:r w:rsidRPr="0090067D">
        <w:br/>
      </w:r>
      <w:r w:rsidR="0F80C8BC" w:rsidRPr="0090067D">
        <w:rPr>
          <w:sz w:val="22"/>
          <w:szCs w:val="22"/>
        </w:rPr>
        <w:t xml:space="preserve">4. VUOKRA-AIKA </w:t>
      </w:r>
    </w:p>
    <w:p w14:paraId="5513A149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D1F48B4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lastRenderedPageBreak/>
        <w:t>Määräaikainen sopimus</w:t>
      </w:r>
    </w:p>
    <w:p w14:paraId="643523C4" w14:textId="77777777" w:rsidR="00094B84" w:rsidRPr="0090067D" w:rsidRDefault="00094B84" w:rsidP="00094B84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65A9F223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90067D">
        <w:rPr>
          <w:rFonts w:ascii="Arial" w:hAnsi="Arial" w:cs="Arial"/>
          <w:sz w:val="22"/>
          <w:szCs w:val="22"/>
        </w:rPr>
        <w:t>Sisäänmuuttopäivä</w:t>
      </w:r>
      <w:proofErr w:type="spellEnd"/>
      <w:r w:rsidRPr="0090067D">
        <w:rPr>
          <w:rFonts w:ascii="Arial" w:hAnsi="Arial" w:cs="Arial"/>
          <w:sz w:val="22"/>
          <w:szCs w:val="22"/>
        </w:rPr>
        <w:t xml:space="preserve"> _________________. Määräaikaisen sopimuksen päättymispäivä _________________.</w:t>
      </w:r>
    </w:p>
    <w:p w14:paraId="43BB240C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D62B972" w14:textId="77777777" w:rsidR="00094B84" w:rsidRPr="0090067D" w:rsidRDefault="0F80C8BC" w:rsidP="0F80C8BC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Määräaikaista sopimusta ei voida irtisanoa kesken </w:t>
      </w:r>
      <w:r w:rsidRPr="0090067D">
        <w:rPr>
          <w:rFonts w:ascii="Arial" w:hAnsi="Arial" w:cs="Arial"/>
          <w:color w:val="000000" w:themeColor="text1"/>
          <w:sz w:val="22"/>
          <w:szCs w:val="22"/>
        </w:rPr>
        <w:t xml:space="preserve">sopimuskauden. </w:t>
      </w:r>
      <w:r w:rsidRPr="0090067D">
        <w:rPr>
          <w:rFonts w:ascii="Arial" w:hAnsi="Arial" w:cs="Arial"/>
          <w:sz w:val="22"/>
          <w:szCs w:val="22"/>
        </w:rPr>
        <w:t xml:space="preserve">Tuomioistuin voi kuitenkin myöntää vuokralaiselle tai vuokranantajalle irtisanomisoikeuden AHVL 55 §:n perusteella. </w:t>
      </w:r>
    </w:p>
    <w:p w14:paraId="4F71497E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ab/>
      </w:r>
    </w:p>
    <w:p w14:paraId="481D4303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5. MUUTTOPÄIVÄ</w:t>
      </w:r>
    </w:p>
    <w:p w14:paraId="25A09492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C706DA6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Muuttopäivästä on sovittu </w:t>
      </w:r>
      <w:proofErr w:type="spellStart"/>
      <w:r w:rsidRPr="0090067D">
        <w:rPr>
          <w:rFonts w:ascii="Arial" w:hAnsi="Arial" w:cs="Arial"/>
          <w:sz w:val="22"/>
          <w:szCs w:val="22"/>
        </w:rPr>
        <w:t>AHVL:sta</w:t>
      </w:r>
      <w:proofErr w:type="spellEnd"/>
      <w:r w:rsidRPr="0090067D">
        <w:rPr>
          <w:rFonts w:ascii="Arial" w:hAnsi="Arial" w:cs="Arial"/>
          <w:sz w:val="22"/>
          <w:szCs w:val="22"/>
        </w:rPr>
        <w:t xml:space="preserve"> poikkeavalla tavalla. Muuttopäivä on sopimuksen päättymispäivä, jolloin huoneisto on luovutettava tyhjennettynä ja siivottuna kokonaan vuokranantajan käytettäväksi.</w:t>
      </w:r>
    </w:p>
    <w:p w14:paraId="202B2D2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337025AF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6. VUOKRA</w:t>
      </w:r>
    </w:p>
    <w:p w14:paraId="70626F5B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0B56EC86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20BC8AE7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C29788F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Eräpäivä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  <w:t>kuukauden toinen päivä</w:t>
      </w:r>
    </w:p>
    <w:p w14:paraId="5E031270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36E742B5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Vuokranmaksutili</w:t>
      </w:r>
      <w:r w:rsidRPr="0090067D">
        <w:rPr>
          <w:rFonts w:ascii="Arial" w:hAnsi="Arial" w:cs="Arial"/>
          <w:sz w:val="22"/>
          <w:szCs w:val="22"/>
        </w:rPr>
        <w:tab/>
      </w:r>
    </w:p>
    <w:p w14:paraId="60F6E26F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A599D81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Viivästyskorko peritään voimassa olevan korkolain mukaan.</w:t>
      </w:r>
    </w:p>
    <w:p w14:paraId="5AFC4E41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C52FF23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Vuokranmaksun yhteydessä suoritettavat erilliskorvaukset:</w:t>
      </w:r>
    </w:p>
    <w:p w14:paraId="3712AE4B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2B53F26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Vesimaksu</w:t>
      </w:r>
    </w:p>
    <w:p w14:paraId="5E446EB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0258617D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Saunamaksu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13A0A751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53F9D08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Autopaikkamaksu</w:t>
      </w:r>
      <w:r w:rsidRPr="0090067D">
        <w:rPr>
          <w:rFonts w:ascii="Arial" w:hAnsi="Arial" w:cs="Arial"/>
          <w:sz w:val="22"/>
          <w:szCs w:val="22"/>
        </w:rPr>
        <w:tab/>
      </w:r>
    </w:p>
    <w:p w14:paraId="4477F4C7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8F64AF6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Pesutupamaksu</w:t>
      </w:r>
      <w:r w:rsidRPr="0090067D">
        <w:rPr>
          <w:rFonts w:ascii="Arial" w:hAnsi="Arial" w:cs="Arial"/>
          <w:sz w:val="22"/>
          <w:szCs w:val="22"/>
        </w:rPr>
        <w:tab/>
      </w:r>
      <w:r w:rsidRPr="0090067D">
        <w:rPr>
          <w:rFonts w:ascii="Arial" w:hAnsi="Arial" w:cs="Arial"/>
          <w:sz w:val="22"/>
          <w:szCs w:val="22"/>
        </w:rPr>
        <w:tab/>
      </w:r>
    </w:p>
    <w:p w14:paraId="2BA6A2F3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32C6071D" w14:textId="21D83CA3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Vuokralainen maksaa sähkön kulutuksen perusteella suoraan energialaitokselle tekemänsä sähkösopimuksen mukaisesti. Sähkösopimus on pidettävä voimassa koko vuokrasuhteen ajan.</w:t>
      </w:r>
    </w:p>
    <w:p w14:paraId="720BBE45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78F5BFF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7. VAKUUS</w:t>
      </w:r>
    </w:p>
    <w:p w14:paraId="61C91416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A1470A5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Tämän sopimuksen velvoitteiden täyttämisen vakuudeksi vuokralainen toimittaa vakuuden.</w:t>
      </w:r>
    </w:p>
    <w:p w14:paraId="7D327647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Vakuus on asetettava ennen asunnon hallinnan luovuttamista, viimeistään </w:t>
      </w:r>
      <w:r w:rsidRPr="0090067D">
        <w:rPr>
          <w:rFonts w:ascii="Arial" w:hAnsi="Arial" w:cs="Arial"/>
          <w:sz w:val="22"/>
          <w:szCs w:val="22"/>
          <w:u w:val="single"/>
        </w:rPr>
        <w:t>_____(päivämäärä)_____</w:t>
      </w:r>
      <w:r w:rsidRPr="0090067D">
        <w:rPr>
          <w:rFonts w:ascii="Arial" w:hAnsi="Arial" w:cs="Arial"/>
          <w:sz w:val="22"/>
          <w:szCs w:val="22"/>
        </w:rPr>
        <w:t>.</w:t>
      </w:r>
    </w:p>
    <w:p w14:paraId="13F08A3E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 </w:t>
      </w:r>
    </w:p>
    <w:p w14:paraId="0DF41729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Vakuus määrältään ______________ euroa, talletetaan tilille ja talletuksesta annetaan talletustodistus vuokranantajalle.</w:t>
      </w:r>
    </w:p>
    <w:p w14:paraId="682940EE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2FC4E3AD" w14:textId="0949FAA0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Vakuuden on oltava voimassa koko vuokrasuhteen ajan. Mikäli huoneisto myydään vuokrasuhteen voimassaoloaikana, vakuus on voimassa myös uuden vuokranantajan hyväksi.</w:t>
      </w:r>
    </w:p>
    <w:p w14:paraId="2F5F2928" w14:textId="77777777" w:rsidR="00094B84" w:rsidRPr="0090067D" w:rsidRDefault="00094B84" w:rsidP="0F80C8BC">
      <w:pPr>
        <w:pStyle w:val="Otsikko1"/>
        <w:jc w:val="both"/>
        <w:rPr>
          <w:sz w:val="22"/>
          <w:szCs w:val="22"/>
        </w:rPr>
      </w:pPr>
      <w:r w:rsidRPr="0090067D">
        <w:rPr>
          <w:b w:val="0"/>
          <w:bCs w:val="0"/>
          <w:sz w:val="22"/>
          <w:szCs w:val="22"/>
        </w:rPr>
        <w:br w:type="page"/>
      </w:r>
      <w:r w:rsidR="0F80C8BC" w:rsidRPr="0090067D">
        <w:rPr>
          <w:sz w:val="22"/>
          <w:szCs w:val="22"/>
        </w:rPr>
        <w:lastRenderedPageBreak/>
        <w:t>8. VUOKRAN KOROTTAMINEN</w:t>
      </w:r>
    </w:p>
    <w:p w14:paraId="70BABE0B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7199605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Vuokraa korotetaan vuosittain </w:t>
      </w:r>
      <w:r w:rsidRPr="0090067D">
        <w:rPr>
          <w:rFonts w:ascii="Arial" w:hAnsi="Arial" w:cs="Arial"/>
          <w:sz w:val="22"/>
          <w:szCs w:val="22"/>
          <w:u w:val="single"/>
        </w:rPr>
        <w:t>_____(päivämäärä)_____</w:t>
      </w:r>
      <w:r w:rsidRPr="0090067D">
        <w:rPr>
          <w:rFonts w:ascii="Arial" w:hAnsi="Arial" w:cs="Arial"/>
          <w:sz w:val="22"/>
          <w:szCs w:val="22"/>
        </w:rPr>
        <w:t xml:space="preserve"> enintään viidellä prosentilla.</w:t>
      </w:r>
    </w:p>
    <w:p w14:paraId="3B9D188E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4C3D827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Vesimaksut ja muut taloyhtiön maksut nousevat tai alenevat vuosittain taloyhtiön yhtiökokouksen tekemän päätöksen mukaisesti. Mikäli yhtiössä otetaan käyttöön vesimittarit, määräytyy vesimaksu kulutuksen mukaisesti.</w:t>
      </w:r>
    </w:p>
    <w:p w14:paraId="38481E7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41C5B451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Milloin vuokranantaja tarkistaa vuokraa edellä sovitulla perusteella, hänen on ilmoitettava siitä vuokralaiselle kirjallisesti tai sähköpostitse kuukautta ennen korotuksen voimaantuloa. Samalla on ilmoitettava uusi vuokra, erilliskorvauksen määrä ja niiden voimaantuloajankohta.</w:t>
      </w:r>
    </w:p>
    <w:p w14:paraId="58A34F4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0C255E6B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9. MUUTOSTYÖT</w:t>
      </w:r>
    </w:p>
    <w:p w14:paraId="10A3D982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8DC1143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Lain mukaan vuokralaisella ei ole oikeutta tehdä muutos- tai korjaustöitä vuokratussa tilassa ilman vuokranantajan lupaa. Tällaisina luvanvaraisina töinä pidetään muun muassa maalausta, tapetointia ja kiinteiden kalusteiden vaihtamista. </w:t>
      </w:r>
    </w:p>
    <w:p w14:paraId="2D8F2AA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6864377C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10. MUUT EHDOT</w:t>
      </w:r>
    </w:p>
    <w:p w14:paraId="67B182AF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FEF7055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Siitä johtuen, että vuokranantaja haluaa varata huoneiston jatkossa myös allergikkojen ja astmaatikkojen käyttöön, ei huoneistossa eikä parvekkeella saa tupakoida eikä pitää allergisoivia kotieläimiä.</w:t>
      </w:r>
    </w:p>
    <w:p w14:paraId="3FB530EA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25225827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Vuokralaiselle luovutetaan huoneiston hallinnan luovutuksen yhteydessä ______ kappaletta avaimia. Mikäli vuokralainen ei palauta vuokrasuhteen päättyessä alun perin saamiaan avaimia, maksaa vuokralainen sopimussakkona 200 euroa.</w:t>
      </w:r>
    </w:p>
    <w:p w14:paraId="319C8D29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5DE03230" w14:textId="620F83CC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Vuokralaisella tulee olla koko vuokrasuhteen ajan </w:t>
      </w:r>
      <w:proofErr w:type="gramStart"/>
      <w:r w:rsidRPr="0090067D">
        <w:rPr>
          <w:rFonts w:ascii="Arial" w:hAnsi="Arial" w:cs="Arial"/>
          <w:sz w:val="22"/>
          <w:szCs w:val="22"/>
        </w:rPr>
        <w:t>voimassaoleva</w:t>
      </w:r>
      <w:proofErr w:type="gramEnd"/>
      <w:r w:rsidRPr="0090067D">
        <w:rPr>
          <w:rFonts w:ascii="Arial" w:hAnsi="Arial" w:cs="Arial"/>
          <w:sz w:val="22"/>
          <w:szCs w:val="22"/>
        </w:rPr>
        <w:t xml:space="preserve"> kotivakuutus vastuuvakuutusosineen.</w:t>
      </w:r>
    </w:p>
    <w:p w14:paraId="08400EB7" w14:textId="1F78B85C" w:rsidR="00A94EB0" w:rsidRPr="0090067D" w:rsidRDefault="00A94EB0" w:rsidP="00094B84">
      <w:pPr>
        <w:jc w:val="both"/>
        <w:rPr>
          <w:rFonts w:ascii="Arial" w:hAnsi="Arial" w:cs="Arial"/>
          <w:sz w:val="22"/>
          <w:szCs w:val="22"/>
        </w:rPr>
      </w:pPr>
    </w:p>
    <w:p w14:paraId="74EF7F92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Vuokralainen vastaa lumen, jään ja roskien poistamisesta parvekkeelta tarpeen vaatiessa.</w:t>
      </w:r>
    </w:p>
    <w:p w14:paraId="22FE035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05D311D3" w14:textId="77777777" w:rsidR="00094B84" w:rsidRPr="0090067D" w:rsidRDefault="0F80C8BC" w:rsidP="0F80C8BC">
      <w:pPr>
        <w:pStyle w:val="Otsikko1"/>
        <w:jc w:val="both"/>
        <w:rPr>
          <w:sz w:val="22"/>
          <w:szCs w:val="22"/>
        </w:rPr>
      </w:pPr>
      <w:r w:rsidRPr="0090067D">
        <w:rPr>
          <w:sz w:val="22"/>
          <w:szCs w:val="22"/>
        </w:rPr>
        <w:t>11. PÄIVÄYS JA ALLEKIRJOITUS</w:t>
      </w:r>
    </w:p>
    <w:p w14:paraId="0D5F90BD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26406845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Sopimusehtojen lisäksi sovelletaan lakia asuinhuoneiston vuokrauksesta (AHVL 481/1995) siihen tehtyine muutoksineen.</w:t>
      </w:r>
    </w:p>
    <w:p w14:paraId="0FECEF18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0F9D1EE6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Vuokrasuhteessa noudatetaan myös alalla hyväksyttyä Hyvää vuokratapaa.</w:t>
      </w:r>
    </w:p>
    <w:p w14:paraId="19B7135B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1F6E4D92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 xml:space="preserve">Tämä vuokrasopimus on laadittu ja allekirjoitettu kahtena </w:t>
      </w:r>
      <w:proofErr w:type="spellStart"/>
      <w:r w:rsidRPr="0090067D">
        <w:rPr>
          <w:rFonts w:ascii="Arial" w:hAnsi="Arial" w:cs="Arial"/>
          <w:sz w:val="22"/>
          <w:szCs w:val="22"/>
        </w:rPr>
        <w:t>samansanaisena</w:t>
      </w:r>
      <w:proofErr w:type="spellEnd"/>
      <w:r w:rsidRPr="0090067D">
        <w:rPr>
          <w:rFonts w:ascii="Arial" w:hAnsi="Arial" w:cs="Arial"/>
          <w:sz w:val="22"/>
          <w:szCs w:val="22"/>
        </w:rPr>
        <w:t xml:space="preserve"> alkuperäiskappaleena, yksi kummallekin osapuolelle. Vuokranantaja on ilmoittanut, mihin hänen oikeutensa vuokrata huoneisto perustuu.</w:t>
      </w:r>
    </w:p>
    <w:p w14:paraId="65A2A6C3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2BE4870B" w14:textId="77777777" w:rsidR="00094B84" w:rsidRPr="0090067D" w:rsidRDefault="00094B84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Paikka ja sopimuksen alkamispäivä</w:t>
      </w:r>
      <w:r w:rsidRPr="0090067D">
        <w:rPr>
          <w:rFonts w:ascii="Arial" w:hAnsi="Arial" w:cs="Arial"/>
          <w:sz w:val="22"/>
          <w:szCs w:val="22"/>
        </w:rPr>
        <w:tab/>
      </w:r>
    </w:p>
    <w:p w14:paraId="791D82AA" w14:textId="77777777" w:rsidR="00094B84" w:rsidRPr="0090067D" w:rsidRDefault="00094B84" w:rsidP="00094B84">
      <w:pPr>
        <w:jc w:val="both"/>
        <w:rPr>
          <w:rFonts w:ascii="Arial" w:hAnsi="Arial" w:cs="Arial"/>
          <w:sz w:val="22"/>
          <w:szCs w:val="22"/>
        </w:rPr>
      </w:pPr>
    </w:p>
    <w:p w14:paraId="7C2AB382" w14:textId="77777777" w:rsidR="00094B84" w:rsidRPr="0090067D" w:rsidRDefault="0F80C8BC" w:rsidP="0F80C8BC">
      <w:pPr>
        <w:jc w:val="both"/>
        <w:rPr>
          <w:rFonts w:ascii="Arial" w:hAnsi="Arial" w:cs="Arial"/>
          <w:sz w:val="22"/>
          <w:szCs w:val="22"/>
        </w:rPr>
      </w:pPr>
      <w:r w:rsidRPr="0090067D">
        <w:rPr>
          <w:rFonts w:ascii="Arial" w:hAnsi="Arial" w:cs="Arial"/>
          <w:sz w:val="22"/>
          <w:szCs w:val="22"/>
        </w:rPr>
        <w:t>Allekirjoitukset</w:t>
      </w:r>
    </w:p>
    <w:p w14:paraId="5C1443F2" w14:textId="77777777" w:rsidR="001951A7" w:rsidRPr="0090067D" w:rsidRDefault="001951A7" w:rsidP="00965C47">
      <w:pPr>
        <w:rPr>
          <w:rFonts w:ascii="Arial" w:hAnsi="Arial" w:cs="Arial"/>
          <w:sz w:val="22"/>
          <w:szCs w:val="22"/>
        </w:rPr>
      </w:pPr>
    </w:p>
    <w:sectPr w:rsidR="001951A7" w:rsidRPr="0090067D" w:rsidSect="00A32AAC">
      <w:headerReference w:type="default" r:id="rId10"/>
      <w:footerReference w:type="default" r:id="rId1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16812" w14:textId="77777777" w:rsidR="00C353D8" w:rsidRDefault="00C353D8">
      <w:r>
        <w:separator/>
      </w:r>
    </w:p>
  </w:endnote>
  <w:endnote w:type="continuationSeparator" w:id="0">
    <w:p w14:paraId="1B2C4056" w14:textId="77777777" w:rsidR="00C353D8" w:rsidRDefault="00C35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55205" w14:textId="62C4C71F" w:rsidR="0090067D" w:rsidRDefault="0090067D">
    <w:pPr>
      <w:pStyle w:val="Alatunniste"/>
    </w:pPr>
    <w:r w:rsidRPr="00B560CE">
      <w:drawing>
        <wp:inline distT="0" distB="0" distL="0" distR="0" wp14:anchorId="3217DBC9" wp14:editId="58577A98">
          <wp:extent cx="1288026" cy="235341"/>
          <wp:effectExtent l="0" t="0" r="0" b="6350"/>
          <wp:docPr id="1" name="Kuva 1" descr="Kuva, joka sisältää kohteen objek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013" cy="24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FE9E4" w14:textId="77777777" w:rsidR="00C353D8" w:rsidRDefault="00C353D8">
      <w:r>
        <w:separator/>
      </w:r>
    </w:p>
  </w:footnote>
  <w:footnote w:type="continuationSeparator" w:id="0">
    <w:p w14:paraId="730F5434" w14:textId="77777777" w:rsidR="00C353D8" w:rsidRDefault="00C35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0FFE5" w14:textId="6C570E19" w:rsidR="00BD7A92" w:rsidRPr="001B0A6E" w:rsidRDefault="00BD7A92">
    <w:pPr>
      <w:pStyle w:val="Yltunniste"/>
      <w:rPr>
        <w:rFonts w:ascii="Calibri" w:hAnsi="Calibri"/>
      </w:rPr>
    </w:pPr>
    <w:r>
      <w:tab/>
    </w:r>
    <w:r>
      <w:tab/>
    </w:r>
    <w:r w:rsidRPr="0F80C8BC">
      <w:rPr>
        <w:rStyle w:val="Sivunumero"/>
        <w:rFonts w:ascii="Calibri" w:hAnsi="Calibri"/>
        <w:noProof/>
      </w:rPr>
      <w:fldChar w:fldCharType="begin"/>
    </w:r>
    <w:r w:rsidRPr="001B0A6E">
      <w:rPr>
        <w:rStyle w:val="Sivunumero"/>
        <w:rFonts w:ascii="Calibri" w:hAnsi="Calibri"/>
      </w:rPr>
      <w:instrText xml:space="preserve"> PAGE </w:instrText>
    </w:r>
    <w:r w:rsidRPr="0F80C8BC">
      <w:rPr>
        <w:rStyle w:val="Sivunumero"/>
        <w:rFonts w:ascii="Calibri" w:hAnsi="Calibri"/>
      </w:rPr>
      <w:fldChar w:fldCharType="separate"/>
    </w:r>
    <w:r w:rsidR="00A94EB0">
      <w:rPr>
        <w:rStyle w:val="Sivunumero"/>
        <w:rFonts w:ascii="Calibri" w:hAnsi="Calibri"/>
        <w:noProof/>
      </w:rPr>
      <w:t>2</w:t>
    </w:r>
    <w:r w:rsidRPr="0F80C8BC">
      <w:rPr>
        <w:rStyle w:val="Sivunumero"/>
        <w:rFonts w:ascii="Calibri" w:hAnsi="Calibri"/>
        <w:noProof/>
      </w:rPr>
      <w:fldChar w:fldCharType="end"/>
    </w:r>
    <w:r w:rsidRPr="001B0A6E">
      <w:rPr>
        <w:rStyle w:val="Sivunumero"/>
        <w:rFonts w:ascii="Calibri" w:hAnsi="Calibri"/>
      </w:rPr>
      <w:t>(</w:t>
    </w:r>
    <w:r w:rsidRPr="0F80C8BC">
      <w:rPr>
        <w:rStyle w:val="Sivunumero"/>
        <w:rFonts w:ascii="Calibri" w:hAnsi="Calibri"/>
        <w:noProof/>
      </w:rPr>
      <w:fldChar w:fldCharType="begin"/>
    </w:r>
    <w:r w:rsidRPr="001B0A6E">
      <w:rPr>
        <w:rStyle w:val="Sivunumero"/>
        <w:rFonts w:ascii="Calibri" w:hAnsi="Calibri"/>
      </w:rPr>
      <w:instrText xml:space="preserve"> NUMPAGES </w:instrText>
    </w:r>
    <w:r w:rsidRPr="0F80C8BC">
      <w:rPr>
        <w:rStyle w:val="Sivunumero"/>
        <w:rFonts w:ascii="Calibri" w:hAnsi="Calibri"/>
      </w:rPr>
      <w:fldChar w:fldCharType="separate"/>
    </w:r>
    <w:r w:rsidR="00A94EB0">
      <w:rPr>
        <w:rStyle w:val="Sivunumero"/>
        <w:rFonts w:ascii="Calibri" w:hAnsi="Calibri"/>
        <w:noProof/>
      </w:rPr>
      <w:t>3</w:t>
    </w:r>
    <w:r w:rsidRPr="0F80C8BC">
      <w:rPr>
        <w:rStyle w:val="Sivunumero"/>
        <w:rFonts w:ascii="Calibri" w:hAnsi="Calibri"/>
        <w:noProof/>
      </w:rPr>
      <w:fldChar w:fldCharType="end"/>
    </w:r>
    <w:r w:rsidRPr="001B0A6E">
      <w:rPr>
        <w:rStyle w:val="Sivunumero"/>
        <w:rFonts w:ascii="Calibri" w:hAnsi="Calibri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9E096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9AE"/>
    <w:rsid w:val="00041779"/>
    <w:rsid w:val="000529DC"/>
    <w:rsid w:val="00056A87"/>
    <w:rsid w:val="00060B97"/>
    <w:rsid w:val="000802FF"/>
    <w:rsid w:val="00080515"/>
    <w:rsid w:val="000809B1"/>
    <w:rsid w:val="00082047"/>
    <w:rsid w:val="00087FBB"/>
    <w:rsid w:val="00094B84"/>
    <w:rsid w:val="000B5C2E"/>
    <w:rsid w:val="000C208D"/>
    <w:rsid w:val="001153A2"/>
    <w:rsid w:val="00117FBF"/>
    <w:rsid w:val="001353B6"/>
    <w:rsid w:val="0014224D"/>
    <w:rsid w:val="00153EF6"/>
    <w:rsid w:val="0016558C"/>
    <w:rsid w:val="00186D00"/>
    <w:rsid w:val="001951A7"/>
    <w:rsid w:val="001A1F6B"/>
    <w:rsid w:val="001A260C"/>
    <w:rsid w:val="001B0A6E"/>
    <w:rsid w:val="001B4AE0"/>
    <w:rsid w:val="001C128B"/>
    <w:rsid w:val="001C1354"/>
    <w:rsid w:val="001E0BCD"/>
    <w:rsid w:val="00202C35"/>
    <w:rsid w:val="00206ED5"/>
    <w:rsid w:val="00212701"/>
    <w:rsid w:val="00215458"/>
    <w:rsid w:val="0022287B"/>
    <w:rsid w:val="00225B80"/>
    <w:rsid w:val="002328CD"/>
    <w:rsid w:val="002334F6"/>
    <w:rsid w:val="00234EED"/>
    <w:rsid w:val="00236AFA"/>
    <w:rsid w:val="0025213C"/>
    <w:rsid w:val="00254043"/>
    <w:rsid w:val="002556D8"/>
    <w:rsid w:val="002665F1"/>
    <w:rsid w:val="00286B56"/>
    <w:rsid w:val="00287941"/>
    <w:rsid w:val="002A618B"/>
    <w:rsid w:val="002A6EF9"/>
    <w:rsid w:val="002B3E04"/>
    <w:rsid w:val="002B5084"/>
    <w:rsid w:val="002E6D4F"/>
    <w:rsid w:val="002F7112"/>
    <w:rsid w:val="003032D1"/>
    <w:rsid w:val="00306AFD"/>
    <w:rsid w:val="00320355"/>
    <w:rsid w:val="00327290"/>
    <w:rsid w:val="003311C8"/>
    <w:rsid w:val="003422CC"/>
    <w:rsid w:val="00351E1C"/>
    <w:rsid w:val="00351EE5"/>
    <w:rsid w:val="003730AD"/>
    <w:rsid w:val="00382747"/>
    <w:rsid w:val="003918F0"/>
    <w:rsid w:val="00393A19"/>
    <w:rsid w:val="00394CDB"/>
    <w:rsid w:val="003A3B8D"/>
    <w:rsid w:val="003B04CA"/>
    <w:rsid w:val="003C2390"/>
    <w:rsid w:val="003E1ED2"/>
    <w:rsid w:val="003F0146"/>
    <w:rsid w:val="00401204"/>
    <w:rsid w:val="00402FDD"/>
    <w:rsid w:val="00423DE7"/>
    <w:rsid w:val="0042661E"/>
    <w:rsid w:val="00452739"/>
    <w:rsid w:val="004530FB"/>
    <w:rsid w:val="004623F7"/>
    <w:rsid w:val="0046341C"/>
    <w:rsid w:val="004B122E"/>
    <w:rsid w:val="004B2D38"/>
    <w:rsid w:val="004B325D"/>
    <w:rsid w:val="004B3E20"/>
    <w:rsid w:val="004B6D16"/>
    <w:rsid w:val="004C41AE"/>
    <w:rsid w:val="004F0C6E"/>
    <w:rsid w:val="005048A4"/>
    <w:rsid w:val="00512C4A"/>
    <w:rsid w:val="0054495C"/>
    <w:rsid w:val="00546D54"/>
    <w:rsid w:val="00561861"/>
    <w:rsid w:val="005724CB"/>
    <w:rsid w:val="00577F5D"/>
    <w:rsid w:val="005A7864"/>
    <w:rsid w:val="005B3E4A"/>
    <w:rsid w:val="005B4A18"/>
    <w:rsid w:val="005C260E"/>
    <w:rsid w:val="005D3115"/>
    <w:rsid w:val="005D4787"/>
    <w:rsid w:val="005E35B9"/>
    <w:rsid w:val="005E7976"/>
    <w:rsid w:val="005F4D8F"/>
    <w:rsid w:val="006108FE"/>
    <w:rsid w:val="00633937"/>
    <w:rsid w:val="00642DF5"/>
    <w:rsid w:val="00654034"/>
    <w:rsid w:val="00664055"/>
    <w:rsid w:val="0068407A"/>
    <w:rsid w:val="006B133E"/>
    <w:rsid w:val="006C4E13"/>
    <w:rsid w:val="006D38EA"/>
    <w:rsid w:val="006E6FA3"/>
    <w:rsid w:val="006E755A"/>
    <w:rsid w:val="006F3279"/>
    <w:rsid w:val="007029AE"/>
    <w:rsid w:val="00713C6F"/>
    <w:rsid w:val="00714786"/>
    <w:rsid w:val="00715984"/>
    <w:rsid w:val="00716769"/>
    <w:rsid w:val="00722788"/>
    <w:rsid w:val="00727A03"/>
    <w:rsid w:val="00745DD5"/>
    <w:rsid w:val="0075215B"/>
    <w:rsid w:val="00775556"/>
    <w:rsid w:val="007858D2"/>
    <w:rsid w:val="00786565"/>
    <w:rsid w:val="0079070F"/>
    <w:rsid w:val="00794A61"/>
    <w:rsid w:val="00797282"/>
    <w:rsid w:val="007A1CFA"/>
    <w:rsid w:val="007A76D3"/>
    <w:rsid w:val="007C2C10"/>
    <w:rsid w:val="007E7B7D"/>
    <w:rsid w:val="007F0285"/>
    <w:rsid w:val="007F3899"/>
    <w:rsid w:val="007F5297"/>
    <w:rsid w:val="00805ECE"/>
    <w:rsid w:val="00813116"/>
    <w:rsid w:val="00820880"/>
    <w:rsid w:val="0083056B"/>
    <w:rsid w:val="008408F3"/>
    <w:rsid w:val="00840E79"/>
    <w:rsid w:val="008416AC"/>
    <w:rsid w:val="00852BCB"/>
    <w:rsid w:val="008618D1"/>
    <w:rsid w:val="00870B0A"/>
    <w:rsid w:val="00871046"/>
    <w:rsid w:val="00881015"/>
    <w:rsid w:val="00897525"/>
    <w:rsid w:val="008B086D"/>
    <w:rsid w:val="008B48CB"/>
    <w:rsid w:val="008B4B59"/>
    <w:rsid w:val="008E4B8F"/>
    <w:rsid w:val="008E70AF"/>
    <w:rsid w:val="008F1E02"/>
    <w:rsid w:val="0090067D"/>
    <w:rsid w:val="00913E14"/>
    <w:rsid w:val="00924CE2"/>
    <w:rsid w:val="00926D8D"/>
    <w:rsid w:val="00937C49"/>
    <w:rsid w:val="00946357"/>
    <w:rsid w:val="0096370E"/>
    <w:rsid w:val="00965C47"/>
    <w:rsid w:val="00976266"/>
    <w:rsid w:val="00990444"/>
    <w:rsid w:val="009948C4"/>
    <w:rsid w:val="009B64CC"/>
    <w:rsid w:val="009C0CB8"/>
    <w:rsid w:val="009C3E1A"/>
    <w:rsid w:val="009D7834"/>
    <w:rsid w:val="009E6A63"/>
    <w:rsid w:val="00A03B28"/>
    <w:rsid w:val="00A11EBA"/>
    <w:rsid w:val="00A12D13"/>
    <w:rsid w:val="00A13300"/>
    <w:rsid w:val="00A209E5"/>
    <w:rsid w:val="00A211BD"/>
    <w:rsid w:val="00A32AAC"/>
    <w:rsid w:val="00A36FE2"/>
    <w:rsid w:val="00A4121C"/>
    <w:rsid w:val="00A4423F"/>
    <w:rsid w:val="00A55DBB"/>
    <w:rsid w:val="00A66FA1"/>
    <w:rsid w:val="00A76DB3"/>
    <w:rsid w:val="00A9481F"/>
    <w:rsid w:val="00A94EB0"/>
    <w:rsid w:val="00AB7791"/>
    <w:rsid w:val="00AD500F"/>
    <w:rsid w:val="00AF0B55"/>
    <w:rsid w:val="00AF4A45"/>
    <w:rsid w:val="00AF58E6"/>
    <w:rsid w:val="00B134DB"/>
    <w:rsid w:val="00B253EB"/>
    <w:rsid w:val="00B3643E"/>
    <w:rsid w:val="00B45BC8"/>
    <w:rsid w:val="00B7281D"/>
    <w:rsid w:val="00B75D99"/>
    <w:rsid w:val="00B77186"/>
    <w:rsid w:val="00B852EF"/>
    <w:rsid w:val="00B93643"/>
    <w:rsid w:val="00B93783"/>
    <w:rsid w:val="00BA28B6"/>
    <w:rsid w:val="00BA42F4"/>
    <w:rsid w:val="00BC34AA"/>
    <w:rsid w:val="00BD7A92"/>
    <w:rsid w:val="00BE34FF"/>
    <w:rsid w:val="00BF7C04"/>
    <w:rsid w:val="00C0032F"/>
    <w:rsid w:val="00C05E0A"/>
    <w:rsid w:val="00C124A8"/>
    <w:rsid w:val="00C34378"/>
    <w:rsid w:val="00C34C81"/>
    <w:rsid w:val="00C353D8"/>
    <w:rsid w:val="00C372A5"/>
    <w:rsid w:val="00C401FC"/>
    <w:rsid w:val="00C4353C"/>
    <w:rsid w:val="00C52476"/>
    <w:rsid w:val="00C53A63"/>
    <w:rsid w:val="00C60D4B"/>
    <w:rsid w:val="00C67FA8"/>
    <w:rsid w:val="00C762C9"/>
    <w:rsid w:val="00C80127"/>
    <w:rsid w:val="00CA0CF2"/>
    <w:rsid w:val="00CA0FA6"/>
    <w:rsid w:val="00CA513D"/>
    <w:rsid w:val="00CD0DBB"/>
    <w:rsid w:val="00CD35DC"/>
    <w:rsid w:val="00D0307B"/>
    <w:rsid w:val="00D04517"/>
    <w:rsid w:val="00D070FC"/>
    <w:rsid w:val="00D157CF"/>
    <w:rsid w:val="00D21F60"/>
    <w:rsid w:val="00D36C04"/>
    <w:rsid w:val="00D4503F"/>
    <w:rsid w:val="00D453A2"/>
    <w:rsid w:val="00D52BB3"/>
    <w:rsid w:val="00D55AB2"/>
    <w:rsid w:val="00D701DA"/>
    <w:rsid w:val="00D77500"/>
    <w:rsid w:val="00D92DD5"/>
    <w:rsid w:val="00D93FB1"/>
    <w:rsid w:val="00D96A20"/>
    <w:rsid w:val="00DB37BA"/>
    <w:rsid w:val="00DC53C6"/>
    <w:rsid w:val="00E00FCC"/>
    <w:rsid w:val="00E41BA0"/>
    <w:rsid w:val="00E50433"/>
    <w:rsid w:val="00E50DCA"/>
    <w:rsid w:val="00E54B1D"/>
    <w:rsid w:val="00E640A0"/>
    <w:rsid w:val="00E65542"/>
    <w:rsid w:val="00E679A8"/>
    <w:rsid w:val="00E72919"/>
    <w:rsid w:val="00E744DF"/>
    <w:rsid w:val="00E75679"/>
    <w:rsid w:val="00E75B32"/>
    <w:rsid w:val="00E818B0"/>
    <w:rsid w:val="00E8380E"/>
    <w:rsid w:val="00E87A14"/>
    <w:rsid w:val="00EC4482"/>
    <w:rsid w:val="00ED32D6"/>
    <w:rsid w:val="00ED7567"/>
    <w:rsid w:val="00EE7076"/>
    <w:rsid w:val="00F01B1E"/>
    <w:rsid w:val="00F0394D"/>
    <w:rsid w:val="00F1165F"/>
    <w:rsid w:val="00F14736"/>
    <w:rsid w:val="00F25B3F"/>
    <w:rsid w:val="00F30D04"/>
    <w:rsid w:val="00F35099"/>
    <w:rsid w:val="00F478F9"/>
    <w:rsid w:val="00F5412B"/>
    <w:rsid w:val="00F62E1E"/>
    <w:rsid w:val="00F633FC"/>
    <w:rsid w:val="00F6408F"/>
    <w:rsid w:val="00F776F4"/>
    <w:rsid w:val="00F845E1"/>
    <w:rsid w:val="00F955F9"/>
    <w:rsid w:val="00FA11CF"/>
    <w:rsid w:val="00FA1720"/>
    <w:rsid w:val="00FA5BB4"/>
    <w:rsid w:val="00FC2576"/>
    <w:rsid w:val="00FC48D7"/>
    <w:rsid w:val="00FC7D79"/>
    <w:rsid w:val="00FD5DBE"/>
    <w:rsid w:val="00FD5E2B"/>
    <w:rsid w:val="0F80C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E246A2"/>
  <w15:chartTrackingRefBased/>
  <w15:docId w15:val="{25DA5CB3-2124-462B-972A-D16C476B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B45BC8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JuttuOtsikkoTiivistetty05pt">
    <w:name w:val="Tyyli JuttuOtsikko + Tiivistetty  05 pt"/>
    <w:basedOn w:val="Normaali"/>
    <w:autoRedefine/>
    <w:rsid w:val="001153A2"/>
    <w:pPr>
      <w:spacing w:after="120"/>
      <w:ind w:left="181" w:right="306"/>
      <w:jc w:val="both"/>
    </w:pPr>
    <w:rPr>
      <w:rFonts w:ascii="Trebuchet MS" w:hAnsi="Trebuchet MS"/>
      <w:b/>
      <w:spacing w:val="-10"/>
      <w:sz w:val="20"/>
      <w:szCs w:val="20"/>
      <w:u w:val="single"/>
      <w:lang w:val="en-GB" w:eastAsia="en-US"/>
    </w:rPr>
  </w:style>
  <w:style w:type="paragraph" w:customStyle="1" w:styleId="JuttuOtsikko">
    <w:name w:val="JuttuOtsikko"/>
    <w:basedOn w:val="Normaali"/>
    <w:autoRedefine/>
    <w:rsid w:val="001153A2"/>
    <w:pPr>
      <w:spacing w:after="120"/>
      <w:ind w:left="181" w:right="306"/>
      <w:jc w:val="both"/>
    </w:pPr>
    <w:rPr>
      <w:rFonts w:ascii="Trebuchet MS" w:hAnsi="Trebuchet MS"/>
      <w:b/>
      <w:sz w:val="20"/>
      <w:szCs w:val="20"/>
      <w:u w:val="single"/>
      <w:lang w:eastAsia="en-US"/>
    </w:rPr>
  </w:style>
  <w:style w:type="character" w:styleId="Hyperlinkki">
    <w:name w:val="Hyperlink"/>
    <w:rsid w:val="00A55DBB"/>
    <w:rPr>
      <w:color w:val="0000FF"/>
      <w:u w:val="single"/>
    </w:rPr>
  </w:style>
  <w:style w:type="paragraph" w:styleId="Yltunniste">
    <w:name w:val="header"/>
    <w:basedOn w:val="Normaali"/>
    <w:rsid w:val="005A7864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5A7864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5A7864"/>
  </w:style>
  <w:style w:type="character" w:customStyle="1" w:styleId="Otsikko1Char">
    <w:name w:val="Otsikko 1 Char"/>
    <w:link w:val="Otsikko1"/>
    <w:rsid w:val="00965C47"/>
    <w:rPr>
      <w:rFonts w:ascii="Arial" w:hAnsi="Arial" w:cs="Arial"/>
      <w:b/>
      <w:bCs/>
      <w:kern w:val="32"/>
      <w:sz w:val="28"/>
      <w:szCs w:val="32"/>
    </w:rPr>
  </w:style>
  <w:style w:type="paragraph" w:styleId="Seliteteksti">
    <w:name w:val="Balloon Text"/>
    <w:basedOn w:val="Normaali"/>
    <w:link w:val="SelitetekstiChar"/>
    <w:semiHidden/>
    <w:unhideWhenUsed/>
    <w:rsid w:val="0090067D"/>
    <w:rPr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semiHidden/>
    <w:rsid w:val="009006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liina.lansiluoto\AppData\Local\Microsoft\Windows\Temporary%20Internet%20Files\Content.Outlook\LV823XRB\vuokrasopimuspohja-2017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6B93BD547FDFE4B85849C686E1ADBD0" ma:contentTypeVersion="8" ma:contentTypeDescription="Luo uusi asiakirja." ma:contentTypeScope="" ma:versionID="1808c0128679dccf416550aad09aad90">
  <xsd:schema xmlns:xsd="http://www.w3.org/2001/XMLSchema" xmlns:xs="http://www.w3.org/2001/XMLSchema" xmlns:p="http://schemas.microsoft.com/office/2006/metadata/properties" xmlns:ns2="e8433dd5-bcf1-4743-8696-9c71474906dc" xmlns:ns3="da0dca6e-30c5-4a67-88aa-2c7f1c295daf" targetNamespace="http://schemas.microsoft.com/office/2006/metadata/properties" ma:root="true" ma:fieldsID="9b25f91a7799fa0636bf8d6293cfc850" ns2:_="" ns3:_="">
    <xsd:import namespace="e8433dd5-bcf1-4743-8696-9c71474906dc"/>
    <xsd:import namespace="da0dca6e-30c5-4a67-88aa-2c7f1c295d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33dd5-bcf1-4743-8696-9c71474906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ca6e-30c5-4a67-88aa-2c7f1c295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ECCC7A-9361-443B-BAE9-2469DF9727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0EE1F9-164F-4525-AF95-A1F74E8A45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33dd5-bcf1-4743-8696-9c71474906dc"/>
    <ds:schemaRef ds:uri="da0dca6e-30c5-4a67-88aa-2c7f1c295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20E09-9E29-4D96-9832-3907214FC1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C:\Users\liina.lansiluoto\AppData\Local\Microsoft\Windows\Temporary Internet Files\Content.Outlook\LV823XRB\vuokrasopimuspohja-2017.dot</Template>
  <TotalTime>1</TotalTime>
  <Pages>3</Pages>
  <Words>423</Words>
  <Characters>3633</Characters>
  <Application>Microsoft Office Word</Application>
  <DocSecurity>0</DocSecurity>
  <Lines>151</Lines>
  <Paragraphs>69</Paragraphs>
  <ScaleCrop>false</ScaleCrop>
  <Company>Suomen Vuokranantajat SVA ry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ASUINHUONEISTON VUOKRASOPIMUS</dc:title>
  <dc:subject/>
  <dc:creator>Liina Länsiluoto</dc:creator>
  <cp:keywords/>
  <cp:lastModifiedBy>Pasi Aalto</cp:lastModifiedBy>
  <cp:revision>2</cp:revision>
  <cp:lastPrinted>2011-12-20T08:11:00Z</cp:lastPrinted>
  <dcterms:created xsi:type="dcterms:W3CDTF">2019-03-13T18:09:00Z</dcterms:created>
  <dcterms:modified xsi:type="dcterms:W3CDTF">2019-03-13T18:09:00Z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0x01010096B93BD547FDFE4B85849C686E1ADBD0</vt:lpwstr>
  </property>
</Properties>
</file>