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0DD22" w14:textId="77777777" w:rsidR="00965C47" w:rsidRPr="00B560CE" w:rsidRDefault="00965C47" w:rsidP="00965C47">
      <w:pPr>
        <w:pStyle w:val="Otsikko1"/>
        <w:jc w:val="both"/>
        <w:rPr>
          <w:szCs w:val="28"/>
          <w:u w:val="single"/>
        </w:rPr>
      </w:pPr>
      <w:r w:rsidRPr="00B560CE">
        <w:rPr>
          <w:szCs w:val="28"/>
          <w:u w:val="single"/>
        </w:rPr>
        <w:t>ASUINHUONEISTON VUOKRASOPIMUS</w:t>
      </w:r>
    </w:p>
    <w:p w14:paraId="42F02F34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134FAD2B" w14:textId="77777777" w:rsidR="00965C47" w:rsidRPr="00B560CE" w:rsidRDefault="00965C47" w:rsidP="00965C47">
      <w:pPr>
        <w:pStyle w:val="Otsikko1"/>
        <w:jc w:val="both"/>
        <w:rPr>
          <w:sz w:val="24"/>
          <w:szCs w:val="24"/>
        </w:rPr>
      </w:pPr>
      <w:r w:rsidRPr="00B560CE">
        <w:rPr>
          <w:sz w:val="24"/>
          <w:szCs w:val="24"/>
        </w:rPr>
        <w:t>1. VUOKRANANTAJA</w:t>
      </w:r>
    </w:p>
    <w:p w14:paraId="72B304D6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58CD8B1D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 xml:space="preserve">Nimi 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605EBDA9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2D9EEC57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Henkilötunnus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44DD8751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019D13BC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Osoite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020AB698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700B8789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Puhelin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055B7F74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223546DB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Sähköposti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70EBFE7F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288F3E28" w14:textId="77777777" w:rsidR="00965C47" w:rsidRPr="00B560CE" w:rsidRDefault="00965C47" w:rsidP="00965C47">
      <w:pPr>
        <w:pStyle w:val="Otsikko1"/>
        <w:jc w:val="both"/>
        <w:rPr>
          <w:sz w:val="24"/>
          <w:szCs w:val="24"/>
        </w:rPr>
      </w:pPr>
      <w:r w:rsidRPr="00B560CE">
        <w:rPr>
          <w:sz w:val="24"/>
          <w:szCs w:val="24"/>
        </w:rPr>
        <w:t>2. VUOKRALAINEN</w:t>
      </w:r>
    </w:p>
    <w:p w14:paraId="1A504D4A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15B1D1AC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Nimi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61C57964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6FCEDD39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Henkilötunnus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6E09C31F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078F805D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Osoite</w:t>
      </w:r>
    </w:p>
    <w:p w14:paraId="273C2C41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4A7A837E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Puhelin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5913565C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55E4DC3D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Sähköpostiosoite</w:t>
      </w:r>
      <w:r w:rsidRPr="00B560CE">
        <w:rPr>
          <w:rFonts w:ascii="Arial" w:hAnsi="Arial" w:cs="Arial"/>
          <w:sz w:val="22"/>
          <w:szCs w:val="22"/>
        </w:rPr>
        <w:tab/>
      </w:r>
    </w:p>
    <w:p w14:paraId="47E201AD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44672ACE" w14:textId="77777777" w:rsidR="00965C47" w:rsidRPr="00B560CE" w:rsidRDefault="00965C47" w:rsidP="00965C47">
      <w:pPr>
        <w:pStyle w:val="Otsikko1"/>
        <w:jc w:val="both"/>
        <w:rPr>
          <w:sz w:val="24"/>
          <w:szCs w:val="24"/>
        </w:rPr>
      </w:pPr>
      <w:r w:rsidRPr="00B560CE">
        <w:rPr>
          <w:sz w:val="24"/>
          <w:szCs w:val="24"/>
        </w:rPr>
        <w:t>3. VUOKRAUSKOHDE</w:t>
      </w:r>
    </w:p>
    <w:p w14:paraId="44E1FC53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2C99CDAD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Osoite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2374314D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3B942D71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Huoneiden lukumäärä</w:t>
      </w:r>
      <w:r w:rsidRPr="00B560CE">
        <w:rPr>
          <w:rFonts w:ascii="Arial" w:hAnsi="Arial" w:cs="Arial"/>
          <w:sz w:val="22"/>
          <w:szCs w:val="22"/>
        </w:rPr>
        <w:tab/>
      </w:r>
    </w:p>
    <w:p w14:paraId="3EA0130E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1E07D31C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Pinta-ala noin                   m²</w:t>
      </w:r>
      <w:r w:rsidRPr="00B560CE">
        <w:rPr>
          <w:rFonts w:ascii="Arial" w:hAnsi="Arial" w:cs="Arial"/>
          <w:sz w:val="22"/>
          <w:szCs w:val="22"/>
        </w:rPr>
        <w:tab/>
      </w:r>
    </w:p>
    <w:p w14:paraId="2D3A968A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3BADFCE8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Vuokralaisen yksinomaisessa</w:t>
      </w:r>
      <w:r w:rsidRPr="00B560CE">
        <w:rPr>
          <w:rFonts w:ascii="Arial" w:hAnsi="Arial" w:cs="Arial"/>
          <w:sz w:val="22"/>
          <w:szCs w:val="22"/>
        </w:rPr>
        <w:tab/>
      </w:r>
    </w:p>
    <w:p w14:paraId="1CCC22C8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käytössä olevat muut tilat</w:t>
      </w:r>
    </w:p>
    <w:p w14:paraId="5E5F059B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7E66F8ED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Vuokralaisen käytössä</w:t>
      </w:r>
      <w:r w:rsidRPr="00B560CE">
        <w:rPr>
          <w:rFonts w:ascii="Arial" w:hAnsi="Arial" w:cs="Arial"/>
          <w:sz w:val="22"/>
          <w:szCs w:val="22"/>
        </w:rPr>
        <w:tab/>
      </w:r>
    </w:p>
    <w:p w14:paraId="4F689255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olevat yhteiset tilat</w:t>
      </w:r>
    </w:p>
    <w:p w14:paraId="79C2B8FE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3E3FDA9D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Huoneisto valokuvataan ja huoneistosta otetut valokuvat ovat tämän sopimuksen liitteenä. Lisäksi huoneiston kunnosta laaditaan tarkastusraportti, joka on myös tämän sopimuksen liitteenä.</w:t>
      </w:r>
    </w:p>
    <w:p w14:paraId="32B29A12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08CD60A3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Huoneiston kunnosta on</w:t>
      </w:r>
    </w:p>
    <w:p w14:paraId="08A7584B" w14:textId="16F2E4C1" w:rsidR="00B560CE" w:rsidRPr="00B560CE" w:rsidRDefault="00965C47" w:rsidP="00B560CE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sovittu seuraavalla tavalla: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</w:rPr>
        <w:br/>
      </w:r>
    </w:p>
    <w:p w14:paraId="4B238566" w14:textId="1F734A21" w:rsidR="00965C47" w:rsidRDefault="00965C47" w:rsidP="00B560CE">
      <w:pPr>
        <w:pStyle w:val="Otsikko1"/>
        <w:jc w:val="both"/>
        <w:rPr>
          <w:sz w:val="24"/>
          <w:szCs w:val="24"/>
        </w:rPr>
      </w:pPr>
      <w:r w:rsidRPr="00B560CE">
        <w:rPr>
          <w:sz w:val="24"/>
          <w:szCs w:val="24"/>
        </w:rPr>
        <w:t xml:space="preserve">4. VUOKRA-AIKA </w:t>
      </w:r>
    </w:p>
    <w:p w14:paraId="24EF8EA9" w14:textId="77777777" w:rsidR="00B560CE" w:rsidRPr="00B560CE" w:rsidRDefault="00B560CE" w:rsidP="00B560CE">
      <w:bookmarkStart w:id="0" w:name="_GoBack"/>
      <w:bookmarkEnd w:id="0"/>
    </w:p>
    <w:p w14:paraId="2CC16EF3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lastRenderedPageBreak/>
        <w:t>Toistaiseksi voimassa oleva sopimus</w:t>
      </w:r>
    </w:p>
    <w:p w14:paraId="13CA3267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4EFC4FE4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B560CE">
        <w:rPr>
          <w:rFonts w:ascii="Arial" w:hAnsi="Arial" w:cs="Arial"/>
          <w:sz w:val="22"/>
          <w:szCs w:val="22"/>
        </w:rPr>
        <w:t>Sisäänmuuttopäivä</w:t>
      </w:r>
      <w:proofErr w:type="spellEnd"/>
      <w:r w:rsidRPr="00B560CE">
        <w:rPr>
          <w:rFonts w:ascii="Arial" w:hAnsi="Arial" w:cs="Arial"/>
          <w:sz w:val="22"/>
          <w:szCs w:val="22"/>
        </w:rPr>
        <w:tab/>
      </w:r>
    </w:p>
    <w:p w14:paraId="4091B9B1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318D894D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 xml:space="preserve">Irtisanomiseen sovelletaan </w:t>
      </w:r>
      <w:proofErr w:type="spellStart"/>
      <w:r w:rsidRPr="00B560CE">
        <w:rPr>
          <w:rFonts w:ascii="Arial" w:hAnsi="Arial" w:cs="Arial"/>
          <w:sz w:val="22"/>
          <w:szCs w:val="22"/>
        </w:rPr>
        <w:t>AHVL:ia</w:t>
      </w:r>
      <w:proofErr w:type="spellEnd"/>
      <w:r w:rsidRPr="00B560CE">
        <w:rPr>
          <w:rFonts w:ascii="Arial" w:hAnsi="Arial" w:cs="Arial"/>
          <w:sz w:val="22"/>
          <w:szCs w:val="22"/>
        </w:rPr>
        <w:t xml:space="preserve"> kuitenkin siten, että irtisanomisajan ensimmäinen mahdollinen alkamispäivä on _________________. Kyseessä on sopimusrikkomus, jos sopimus irtisanotaan siten, että irtisanomisaika alkaa ennen edellä mainittua ajankohtaa. Sopimusrikkomuksesta on irtisanovan osapuolen maksettava sopimussakkona toiselle osapuolelle 2 kuukauden vuokraa vastaava summa.</w:t>
      </w:r>
    </w:p>
    <w:p w14:paraId="1DD92C30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2F80DF6A" w14:textId="77777777" w:rsidR="00965C47" w:rsidRPr="00B560CE" w:rsidRDefault="00965C47" w:rsidP="00965C47">
      <w:pPr>
        <w:pStyle w:val="Otsikko1"/>
        <w:jc w:val="both"/>
        <w:rPr>
          <w:sz w:val="24"/>
          <w:szCs w:val="24"/>
        </w:rPr>
      </w:pPr>
      <w:r w:rsidRPr="00B560CE">
        <w:rPr>
          <w:sz w:val="24"/>
          <w:szCs w:val="24"/>
        </w:rPr>
        <w:t>5. MUUTTOPÄIVÄ</w:t>
      </w:r>
    </w:p>
    <w:p w14:paraId="7E07C543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0B27A0CA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 xml:space="preserve">Muuttopäivästä on sovittu </w:t>
      </w:r>
      <w:proofErr w:type="spellStart"/>
      <w:r w:rsidRPr="00B560CE">
        <w:rPr>
          <w:rFonts w:ascii="Arial" w:hAnsi="Arial" w:cs="Arial"/>
          <w:sz w:val="22"/>
          <w:szCs w:val="22"/>
        </w:rPr>
        <w:t>AHVL:sta</w:t>
      </w:r>
      <w:proofErr w:type="spellEnd"/>
      <w:r w:rsidRPr="00B560CE">
        <w:rPr>
          <w:rFonts w:ascii="Arial" w:hAnsi="Arial" w:cs="Arial"/>
          <w:sz w:val="22"/>
          <w:szCs w:val="22"/>
        </w:rPr>
        <w:t xml:space="preserve"> poikkeavalla tavalla. Muuttopäivä on sopimuksen päättymispäivä, jolloin huoneisto on luovutettava tyhjennettynä ja siivottuna kokonaan vuokranantajan käytettäväksi.</w:t>
      </w:r>
    </w:p>
    <w:p w14:paraId="0A502C32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40BC203A" w14:textId="77777777" w:rsidR="00965C47" w:rsidRPr="00B560CE" w:rsidRDefault="00965C47" w:rsidP="00965C47">
      <w:pPr>
        <w:pStyle w:val="Otsikko1"/>
        <w:jc w:val="both"/>
        <w:rPr>
          <w:sz w:val="24"/>
          <w:szCs w:val="24"/>
        </w:rPr>
      </w:pPr>
      <w:r w:rsidRPr="00B560CE">
        <w:rPr>
          <w:sz w:val="24"/>
          <w:szCs w:val="24"/>
        </w:rPr>
        <w:t>6. VUOKRA</w:t>
      </w:r>
    </w:p>
    <w:p w14:paraId="0C2D3567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3D666C36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Vuokra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1D522B83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745BF689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Eräpäivä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  <w:t>kuukauden toinen päivä</w:t>
      </w:r>
    </w:p>
    <w:p w14:paraId="070DDD95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39FA61B0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Vuokranmaksutili</w:t>
      </w:r>
      <w:r w:rsidRPr="00B560CE">
        <w:rPr>
          <w:rFonts w:ascii="Arial" w:hAnsi="Arial" w:cs="Arial"/>
          <w:sz w:val="22"/>
          <w:szCs w:val="22"/>
        </w:rPr>
        <w:tab/>
      </w:r>
    </w:p>
    <w:p w14:paraId="55827E7E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0A3B94A6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Viivästyskorko peritään voimassa olevan korkolain mukaan.</w:t>
      </w:r>
    </w:p>
    <w:p w14:paraId="2AC254DC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7C3E4A5E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Vuokranmaksun yhteydessä suoritettavat erilliskorvaukset:</w:t>
      </w:r>
    </w:p>
    <w:p w14:paraId="7CB7FF2A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39C4FAC0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Vesimaksu</w:t>
      </w:r>
    </w:p>
    <w:p w14:paraId="54D46167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72A99B75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Saunamaksu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6FBDDF0C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6222BFD3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Autopaikkamaksu</w:t>
      </w:r>
      <w:r w:rsidRPr="00B560CE">
        <w:rPr>
          <w:rFonts w:ascii="Arial" w:hAnsi="Arial" w:cs="Arial"/>
          <w:sz w:val="22"/>
          <w:szCs w:val="22"/>
        </w:rPr>
        <w:tab/>
      </w:r>
    </w:p>
    <w:p w14:paraId="6A25F437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4D16D7C4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Pesutupamaksu</w:t>
      </w:r>
      <w:r w:rsidRPr="00B560CE">
        <w:rPr>
          <w:rFonts w:ascii="Arial" w:hAnsi="Arial" w:cs="Arial"/>
          <w:sz w:val="22"/>
          <w:szCs w:val="22"/>
        </w:rPr>
        <w:tab/>
      </w:r>
      <w:r w:rsidRPr="00B560CE">
        <w:rPr>
          <w:rFonts w:ascii="Arial" w:hAnsi="Arial" w:cs="Arial"/>
          <w:sz w:val="22"/>
          <w:szCs w:val="22"/>
        </w:rPr>
        <w:tab/>
      </w:r>
    </w:p>
    <w:p w14:paraId="006068BA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0D9E57FA" w14:textId="1E84EA9B" w:rsidR="00965C47" w:rsidRPr="00B560CE" w:rsidRDefault="6B6E7A03" w:rsidP="2A9F6D7B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Vuokralainen maksaa sähkön kulutuksen perusteella suoraan energialaitokselle tekemänsä sähkösopimuksen mukaisesti. Sähkösopimus on pidettävä voimassa koko vuokrasuhteen ajan.</w:t>
      </w:r>
    </w:p>
    <w:p w14:paraId="0EA1D257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710EFE25" w14:textId="77777777" w:rsidR="00965C47" w:rsidRPr="00B560CE" w:rsidRDefault="00965C47" w:rsidP="00965C47">
      <w:pPr>
        <w:pStyle w:val="Otsikko1"/>
        <w:jc w:val="both"/>
        <w:rPr>
          <w:sz w:val="24"/>
          <w:szCs w:val="24"/>
        </w:rPr>
      </w:pPr>
      <w:r w:rsidRPr="00B560CE">
        <w:rPr>
          <w:sz w:val="24"/>
          <w:szCs w:val="24"/>
        </w:rPr>
        <w:t>7. VAKUUS</w:t>
      </w:r>
    </w:p>
    <w:p w14:paraId="6738B9B9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0639C9FF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Tämän sopimuksen velvoitteiden täyttämisen vakuudeksi vuokralainen toimittaa vakuuden.</w:t>
      </w:r>
    </w:p>
    <w:p w14:paraId="720702AA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  <w:u w:val="single"/>
        </w:rPr>
      </w:pPr>
      <w:r w:rsidRPr="00B560CE">
        <w:rPr>
          <w:rFonts w:ascii="Arial" w:hAnsi="Arial" w:cs="Arial"/>
          <w:sz w:val="22"/>
          <w:szCs w:val="22"/>
        </w:rPr>
        <w:t>Vakuus on asetettava ennen asunnon hall</w:t>
      </w:r>
      <w:r w:rsidR="00320355" w:rsidRPr="00B560CE">
        <w:rPr>
          <w:rFonts w:ascii="Arial" w:hAnsi="Arial" w:cs="Arial"/>
          <w:sz w:val="22"/>
          <w:szCs w:val="22"/>
        </w:rPr>
        <w:t xml:space="preserve">innan luovuttamista, viimeistään </w:t>
      </w:r>
      <w:r w:rsidR="00202C35" w:rsidRPr="00B560CE">
        <w:rPr>
          <w:rFonts w:ascii="Arial" w:hAnsi="Arial" w:cs="Arial"/>
          <w:sz w:val="22"/>
          <w:szCs w:val="22"/>
          <w:u w:val="single"/>
        </w:rPr>
        <w:t>_____(päivämäärä)_____.</w:t>
      </w:r>
    </w:p>
    <w:p w14:paraId="11FE3B75" w14:textId="77777777" w:rsidR="00202C35" w:rsidRPr="00B560CE" w:rsidRDefault="00202C35" w:rsidP="00965C47">
      <w:pPr>
        <w:jc w:val="both"/>
        <w:rPr>
          <w:rFonts w:ascii="Arial" w:hAnsi="Arial" w:cs="Arial"/>
          <w:sz w:val="22"/>
          <w:szCs w:val="22"/>
        </w:rPr>
      </w:pPr>
    </w:p>
    <w:p w14:paraId="613BA92E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Vakuus määrältään ______________ euroa, talletetaan tilille ja talletuksesta annetaan talletustodistus vuokranantajalle.</w:t>
      </w:r>
    </w:p>
    <w:p w14:paraId="48D633F6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5C942D92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Vakuuden on oltava voimassa koko vuokrasuhteen ajan. Mikäli huoneisto myydään vuokrasuhteen voimassaoloaikana, vakuus on voimassa myös uuden vuokranantajan hyväksi.</w:t>
      </w:r>
    </w:p>
    <w:p w14:paraId="3BA525A3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49A1B1C2" w14:textId="77777777" w:rsidR="00965C47" w:rsidRPr="00B560CE" w:rsidRDefault="00965C47" w:rsidP="00965C47">
      <w:pPr>
        <w:pStyle w:val="Otsikko1"/>
        <w:jc w:val="both"/>
        <w:rPr>
          <w:sz w:val="24"/>
          <w:szCs w:val="24"/>
        </w:rPr>
      </w:pPr>
      <w:r w:rsidRPr="00B560CE">
        <w:rPr>
          <w:sz w:val="24"/>
          <w:szCs w:val="24"/>
        </w:rPr>
        <w:lastRenderedPageBreak/>
        <w:t>8. VUOKRAN KOROTTAMINEN</w:t>
      </w:r>
    </w:p>
    <w:p w14:paraId="5B2D4D9F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7407A70C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 xml:space="preserve">Vuokraa korotetaan vuosittain </w:t>
      </w:r>
      <w:r w:rsidRPr="00B560CE">
        <w:rPr>
          <w:rFonts w:ascii="Arial" w:hAnsi="Arial" w:cs="Arial"/>
          <w:sz w:val="22"/>
          <w:szCs w:val="22"/>
          <w:u w:val="single"/>
        </w:rPr>
        <w:t>_____(päivämäärä)_____</w:t>
      </w:r>
      <w:r w:rsidRPr="00B560CE">
        <w:rPr>
          <w:rFonts w:ascii="Arial" w:hAnsi="Arial" w:cs="Arial"/>
          <w:sz w:val="22"/>
          <w:szCs w:val="22"/>
        </w:rPr>
        <w:t xml:space="preserve"> enintään viidellä prosentilla.</w:t>
      </w:r>
    </w:p>
    <w:p w14:paraId="64A072D7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7A628921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Vesimaksut ja muut taloyhtiön maksut nousevat tai alenevat vuosittain taloyhtiön yhtiökokouksen tekemän päätöksen mukaisesti. Mikäli yhtiössä otetaan käyttöön vesimittarit, määräytyy vesimaksu kulutuksen mukaisesti.</w:t>
      </w:r>
    </w:p>
    <w:p w14:paraId="3133ADD3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26A054CA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Milloin vuokranantaja tarkistaa vuokraa edellä sovitulla perusteella, hänen on ilmoitettava siitä vuokralaiselle kirjallisesti tai sähköpostitse kuukautta ennen korotuksen voimaantuloa. Samalla on ilmoitettava uusi vuokra, erilliskorvauksen määrä ja niiden voimaantuloajankohta.</w:t>
      </w:r>
    </w:p>
    <w:p w14:paraId="6FE19AC1" w14:textId="2C953352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72DEA814" w14:textId="77777777" w:rsidR="00714786" w:rsidRPr="00B560CE" w:rsidRDefault="00714786" w:rsidP="00965C47">
      <w:pPr>
        <w:jc w:val="both"/>
        <w:rPr>
          <w:rFonts w:ascii="Arial" w:hAnsi="Arial" w:cs="Arial"/>
          <w:sz w:val="22"/>
          <w:szCs w:val="22"/>
        </w:rPr>
      </w:pPr>
    </w:p>
    <w:p w14:paraId="3CFAC1FE" w14:textId="77777777" w:rsidR="00965C47" w:rsidRPr="00B560CE" w:rsidRDefault="00965C47" w:rsidP="00965C47">
      <w:pPr>
        <w:pStyle w:val="Otsikko1"/>
        <w:jc w:val="both"/>
        <w:rPr>
          <w:sz w:val="24"/>
          <w:szCs w:val="24"/>
        </w:rPr>
      </w:pPr>
      <w:r w:rsidRPr="00B560CE">
        <w:rPr>
          <w:sz w:val="24"/>
          <w:szCs w:val="24"/>
        </w:rPr>
        <w:t>9. MUUTOSTYÖT</w:t>
      </w:r>
    </w:p>
    <w:p w14:paraId="7AF10C0E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0C686CAD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 xml:space="preserve">Lain mukaan vuokralaisella ei ole oikeutta tehdä muutos- tai korjaustöitä vuokratussa tilassa ilman vuokranantajan lupaa. Tällaisina luvanvaraisina töinä pidetään muun muassa maalausta, tapetointia ja kiinteiden kalusteiden vaihtamista. </w:t>
      </w:r>
    </w:p>
    <w:p w14:paraId="1D1DD86E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1D04B48D" w14:textId="77777777" w:rsidR="00965C47" w:rsidRPr="00B560CE" w:rsidRDefault="00965C47" w:rsidP="00965C47">
      <w:pPr>
        <w:pStyle w:val="Otsikko1"/>
        <w:jc w:val="both"/>
        <w:rPr>
          <w:sz w:val="24"/>
          <w:szCs w:val="24"/>
        </w:rPr>
      </w:pPr>
      <w:r w:rsidRPr="00B560CE">
        <w:rPr>
          <w:sz w:val="24"/>
          <w:szCs w:val="24"/>
        </w:rPr>
        <w:t>10. MUUT EHDOT</w:t>
      </w:r>
    </w:p>
    <w:p w14:paraId="588F4EBA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0CCC16AE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Siitä johtuen, että vuokranantaja haluaa varata huoneiston jatkossa myös allergikkojen ja astmaatikkojen käyttöön, ei huoneistossa eikä parvekkeella saa tupakoida eikä pitää allergisoivia kotieläimiä.</w:t>
      </w:r>
    </w:p>
    <w:p w14:paraId="0C8ED446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5E724AB5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Vuokralaiselle luovutetaan huoneiston hallinnan</w:t>
      </w:r>
      <w:r w:rsidR="00202C35" w:rsidRPr="00B560CE">
        <w:rPr>
          <w:rFonts w:ascii="Arial" w:hAnsi="Arial" w:cs="Arial"/>
          <w:sz w:val="22"/>
          <w:szCs w:val="22"/>
        </w:rPr>
        <w:t xml:space="preserve"> luovutuksen</w:t>
      </w:r>
      <w:r w:rsidRPr="00B560CE">
        <w:rPr>
          <w:rFonts w:ascii="Arial" w:hAnsi="Arial" w:cs="Arial"/>
          <w:sz w:val="22"/>
          <w:szCs w:val="22"/>
        </w:rPr>
        <w:t xml:space="preserve"> yhteydessä ______ kappaletta avaimia. Mikäli vuokralainen ei palauta vuokrasuhteen päättyessä alun perin saamiaan avaimia, maksaa vuokralainen sopimussakkona 200 euroa.</w:t>
      </w:r>
    </w:p>
    <w:p w14:paraId="61A8F451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29B1BD37" w14:textId="5970CCA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 xml:space="preserve">Vuokralaisella tulee olla koko vuokrasuhteen ajan </w:t>
      </w:r>
      <w:proofErr w:type="gramStart"/>
      <w:r w:rsidRPr="00B560CE">
        <w:rPr>
          <w:rFonts w:ascii="Arial" w:hAnsi="Arial" w:cs="Arial"/>
          <w:sz w:val="22"/>
          <w:szCs w:val="22"/>
        </w:rPr>
        <w:t>voimassaoleva</w:t>
      </w:r>
      <w:proofErr w:type="gramEnd"/>
      <w:r w:rsidRPr="00B560CE">
        <w:rPr>
          <w:rFonts w:ascii="Arial" w:hAnsi="Arial" w:cs="Arial"/>
          <w:sz w:val="22"/>
          <w:szCs w:val="22"/>
        </w:rPr>
        <w:t xml:space="preserve"> kotivakuutus vastuuvakuutusosineen.</w:t>
      </w:r>
    </w:p>
    <w:p w14:paraId="22B4AF23" w14:textId="41637BFC" w:rsidR="00965C47" w:rsidRPr="00B560CE" w:rsidRDefault="00965C47" w:rsidP="2A9F6D7B">
      <w:pPr>
        <w:jc w:val="both"/>
        <w:rPr>
          <w:rFonts w:ascii="Arial" w:hAnsi="Arial" w:cs="Arial"/>
          <w:sz w:val="22"/>
          <w:szCs w:val="22"/>
        </w:rPr>
      </w:pPr>
    </w:p>
    <w:p w14:paraId="08AFA87C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Vuokralainen vastaa lumen, jään ja roskien poistamisesta parvekkeelta tarpeen vaatiessa.</w:t>
      </w:r>
    </w:p>
    <w:p w14:paraId="55DF5D8F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75151FD9" w14:textId="77777777" w:rsidR="00965C47" w:rsidRPr="00B560CE" w:rsidRDefault="00965C47" w:rsidP="00965C47">
      <w:pPr>
        <w:pStyle w:val="Otsikko1"/>
        <w:jc w:val="both"/>
        <w:rPr>
          <w:sz w:val="24"/>
          <w:szCs w:val="24"/>
        </w:rPr>
      </w:pPr>
      <w:r w:rsidRPr="00B560CE">
        <w:rPr>
          <w:sz w:val="24"/>
          <w:szCs w:val="24"/>
        </w:rPr>
        <w:t>11. PÄIVÄYS JA ALLEKIRJOITUS</w:t>
      </w:r>
    </w:p>
    <w:p w14:paraId="4673AD0F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5EC30192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Sopimusehtojen lisäksi sovelletaan lakia asuinhuoneiston vuokrauksesta (AHVL 481/1995) siihen tehtyine muutoksineen.</w:t>
      </w:r>
    </w:p>
    <w:p w14:paraId="7A20382B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4117CCAC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Vuokrasuhteessa noudatetaan myös alalla hyväksyttyä Hyvää vuokratapaa.</w:t>
      </w:r>
    </w:p>
    <w:p w14:paraId="4913B07C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13666243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 xml:space="preserve">Tämä vuokrasopimus on laadittu ja allekirjoitettu kahtena </w:t>
      </w:r>
      <w:proofErr w:type="spellStart"/>
      <w:r w:rsidRPr="00B560CE">
        <w:rPr>
          <w:rFonts w:ascii="Arial" w:hAnsi="Arial" w:cs="Arial"/>
          <w:sz w:val="22"/>
          <w:szCs w:val="22"/>
        </w:rPr>
        <w:t>samansanaisena</w:t>
      </w:r>
      <w:proofErr w:type="spellEnd"/>
      <w:r w:rsidRPr="00B560CE">
        <w:rPr>
          <w:rFonts w:ascii="Arial" w:hAnsi="Arial" w:cs="Arial"/>
          <w:sz w:val="22"/>
          <w:szCs w:val="22"/>
        </w:rPr>
        <w:t xml:space="preserve"> alkuperäiskappaleena, yksi kummallekin osapuolelle. Vuokranantaja on ilmoittanut, mihin hänen oikeutensa vuokrata huoneisto perustuu.</w:t>
      </w:r>
    </w:p>
    <w:p w14:paraId="59D45651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4200412F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  <w:r w:rsidRPr="00B560CE">
        <w:rPr>
          <w:rFonts w:ascii="Arial" w:hAnsi="Arial" w:cs="Arial"/>
          <w:sz w:val="22"/>
          <w:szCs w:val="22"/>
        </w:rPr>
        <w:t>Paikka ja sopimuksen alkamispäivä</w:t>
      </w:r>
      <w:r w:rsidRPr="00B560CE">
        <w:rPr>
          <w:rFonts w:ascii="Arial" w:hAnsi="Arial" w:cs="Arial"/>
          <w:sz w:val="22"/>
          <w:szCs w:val="22"/>
        </w:rPr>
        <w:tab/>
      </w:r>
    </w:p>
    <w:p w14:paraId="1ED18729" w14:textId="77777777" w:rsidR="00965C47" w:rsidRPr="00B560CE" w:rsidRDefault="00965C47" w:rsidP="00965C47">
      <w:pPr>
        <w:jc w:val="both"/>
        <w:rPr>
          <w:rFonts w:ascii="Arial" w:hAnsi="Arial" w:cs="Arial"/>
          <w:sz w:val="22"/>
          <w:szCs w:val="22"/>
        </w:rPr>
      </w:pPr>
    </w:p>
    <w:p w14:paraId="673AF6A0" w14:textId="77777777" w:rsidR="00965C47" w:rsidRPr="00B560CE" w:rsidRDefault="00965C47" w:rsidP="00965C47">
      <w:pPr>
        <w:jc w:val="both"/>
        <w:rPr>
          <w:rFonts w:ascii="Arial" w:hAnsi="Arial" w:cs="Arial"/>
          <w:b/>
          <w:sz w:val="22"/>
          <w:szCs w:val="22"/>
        </w:rPr>
      </w:pPr>
      <w:r w:rsidRPr="00B560CE">
        <w:rPr>
          <w:rFonts w:ascii="Arial" w:hAnsi="Arial" w:cs="Arial"/>
          <w:b/>
          <w:sz w:val="22"/>
          <w:szCs w:val="22"/>
        </w:rPr>
        <w:t>Allekirjoitukset</w:t>
      </w:r>
    </w:p>
    <w:p w14:paraId="5C1443F2" w14:textId="77777777" w:rsidR="001951A7" w:rsidRPr="00B560CE" w:rsidRDefault="001951A7" w:rsidP="00965C47">
      <w:pPr>
        <w:rPr>
          <w:rFonts w:ascii="Arial" w:hAnsi="Arial" w:cs="Arial"/>
        </w:rPr>
      </w:pPr>
    </w:p>
    <w:sectPr w:rsidR="001951A7" w:rsidRPr="00B560CE" w:rsidSect="00A32AAC">
      <w:headerReference w:type="default" r:id="rId10"/>
      <w:footerReference w:type="default" r:id="rId11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C6F46" w14:textId="77777777" w:rsidR="001B1605" w:rsidRDefault="001B1605">
      <w:r>
        <w:separator/>
      </w:r>
    </w:p>
  </w:endnote>
  <w:endnote w:type="continuationSeparator" w:id="0">
    <w:p w14:paraId="2B492184" w14:textId="77777777" w:rsidR="001B1605" w:rsidRDefault="001B1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855BA" w14:textId="2517D96D" w:rsidR="00B560CE" w:rsidRDefault="00B560CE">
    <w:pPr>
      <w:pStyle w:val="Alatunniste"/>
    </w:pPr>
    <w:r w:rsidRPr="00B560CE">
      <w:drawing>
        <wp:inline distT="0" distB="0" distL="0" distR="0" wp14:anchorId="1EFCF06F" wp14:editId="68A090E3">
          <wp:extent cx="1288026" cy="235341"/>
          <wp:effectExtent l="0" t="0" r="0" b="6350"/>
          <wp:docPr id="1" name="Kuva 1" descr="Kuva, joka sisältää kohteen objek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013" cy="247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EF9911" w14:textId="77777777" w:rsidR="001B1605" w:rsidRDefault="001B1605">
      <w:r>
        <w:separator/>
      </w:r>
    </w:p>
  </w:footnote>
  <w:footnote w:type="continuationSeparator" w:id="0">
    <w:p w14:paraId="1772E7E5" w14:textId="77777777" w:rsidR="001B1605" w:rsidRDefault="001B1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0FFE5" w14:textId="2C1E6510" w:rsidR="00BD7A92" w:rsidRPr="001B0A6E" w:rsidRDefault="00BD7A92">
    <w:pPr>
      <w:pStyle w:val="Yltunniste"/>
      <w:rPr>
        <w:rFonts w:ascii="Calibri" w:hAnsi="Calibri"/>
      </w:rPr>
    </w:pPr>
    <w:r>
      <w:tab/>
    </w:r>
    <w:r>
      <w:tab/>
    </w:r>
    <w:r w:rsidRPr="001B0A6E">
      <w:rPr>
        <w:rStyle w:val="Sivunumero"/>
        <w:rFonts w:ascii="Calibri" w:hAnsi="Calibri"/>
      </w:rPr>
      <w:fldChar w:fldCharType="begin"/>
    </w:r>
    <w:r w:rsidRPr="001B0A6E">
      <w:rPr>
        <w:rStyle w:val="Sivunumero"/>
        <w:rFonts w:ascii="Calibri" w:hAnsi="Calibri"/>
      </w:rPr>
      <w:instrText xml:space="preserve"> PAGE </w:instrText>
    </w:r>
    <w:r w:rsidRPr="001B0A6E">
      <w:rPr>
        <w:rStyle w:val="Sivunumero"/>
        <w:rFonts w:ascii="Calibri" w:hAnsi="Calibri"/>
      </w:rPr>
      <w:fldChar w:fldCharType="separate"/>
    </w:r>
    <w:r w:rsidR="00D1539C">
      <w:rPr>
        <w:rStyle w:val="Sivunumero"/>
        <w:rFonts w:ascii="Calibri" w:hAnsi="Calibri"/>
        <w:noProof/>
      </w:rPr>
      <w:t>4</w:t>
    </w:r>
    <w:r w:rsidRPr="001B0A6E">
      <w:rPr>
        <w:rStyle w:val="Sivunumero"/>
        <w:rFonts w:ascii="Calibri" w:hAnsi="Calibri"/>
      </w:rPr>
      <w:fldChar w:fldCharType="end"/>
    </w:r>
    <w:r w:rsidRPr="001B0A6E">
      <w:rPr>
        <w:rStyle w:val="Sivunumero"/>
        <w:rFonts w:ascii="Calibri" w:hAnsi="Calibri"/>
      </w:rPr>
      <w:t>(</w:t>
    </w:r>
    <w:r w:rsidRPr="001B0A6E">
      <w:rPr>
        <w:rStyle w:val="Sivunumero"/>
        <w:rFonts w:ascii="Calibri" w:hAnsi="Calibri"/>
      </w:rPr>
      <w:fldChar w:fldCharType="begin"/>
    </w:r>
    <w:r w:rsidRPr="001B0A6E">
      <w:rPr>
        <w:rStyle w:val="Sivunumero"/>
        <w:rFonts w:ascii="Calibri" w:hAnsi="Calibri"/>
      </w:rPr>
      <w:instrText xml:space="preserve"> NUMPAGES </w:instrText>
    </w:r>
    <w:r w:rsidRPr="001B0A6E">
      <w:rPr>
        <w:rStyle w:val="Sivunumero"/>
        <w:rFonts w:ascii="Calibri" w:hAnsi="Calibri"/>
      </w:rPr>
      <w:fldChar w:fldCharType="separate"/>
    </w:r>
    <w:r w:rsidR="00D1539C">
      <w:rPr>
        <w:rStyle w:val="Sivunumero"/>
        <w:rFonts w:ascii="Calibri" w:hAnsi="Calibri"/>
        <w:noProof/>
      </w:rPr>
      <w:t>4</w:t>
    </w:r>
    <w:r w:rsidRPr="001B0A6E">
      <w:rPr>
        <w:rStyle w:val="Sivunumero"/>
        <w:rFonts w:ascii="Calibri" w:hAnsi="Calibri"/>
      </w:rPr>
      <w:fldChar w:fldCharType="end"/>
    </w:r>
    <w:r w:rsidRPr="001B0A6E">
      <w:rPr>
        <w:rStyle w:val="Sivunumero"/>
        <w:rFonts w:ascii="Calibri" w:hAnsi="Calibri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9E096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9AE"/>
    <w:rsid w:val="00041779"/>
    <w:rsid w:val="000529DC"/>
    <w:rsid w:val="00056A87"/>
    <w:rsid w:val="00060B97"/>
    <w:rsid w:val="000802FF"/>
    <w:rsid w:val="00080515"/>
    <w:rsid w:val="000809B1"/>
    <w:rsid w:val="00082047"/>
    <w:rsid w:val="00087FBB"/>
    <w:rsid w:val="000B5C2E"/>
    <w:rsid w:val="000C208D"/>
    <w:rsid w:val="001153A2"/>
    <w:rsid w:val="00117FBF"/>
    <w:rsid w:val="001353B6"/>
    <w:rsid w:val="0014224D"/>
    <w:rsid w:val="00153EF6"/>
    <w:rsid w:val="0016558C"/>
    <w:rsid w:val="00186D00"/>
    <w:rsid w:val="001951A7"/>
    <w:rsid w:val="001A1F6B"/>
    <w:rsid w:val="001A260C"/>
    <w:rsid w:val="001B0A6E"/>
    <w:rsid w:val="001B1605"/>
    <w:rsid w:val="001B4AE0"/>
    <w:rsid w:val="001C128B"/>
    <w:rsid w:val="001C1354"/>
    <w:rsid w:val="001E0BCD"/>
    <w:rsid w:val="00202C35"/>
    <w:rsid w:val="00206ED5"/>
    <w:rsid w:val="00212701"/>
    <w:rsid w:val="00215458"/>
    <w:rsid w:val="0022287B"/>
    <w:rsid w:val="00225B80"/>
    <w:rsid w:val="002328CD"/>
    <w:rsid w:val="002334F6"/>
    <w:rsid w:val="00234EED"/>
    <w:rsid w:val="00236AFA"/>
    <w:rsid w:val="0025213C"/>
    <w:rsid w:val="00254043"/>
    <w:rsid w:val="002556D8"/>
    <w:rsid w:val="002665F1"/>
    <w:rsid w:val="00286B56"/>
    <w:rsid w:val="00287941"/>
    <w:rsid w:val="002A618B"/>
    <w:rsid w:val="002A6EF9"/>
    <w:rsid w:val="002B3E04"/>
    <w:rsid w:val="002B5084"/>
    <w:rsid w:val="002E6D4F"/>
    <w:rsid w:val="002F7112"/>
    <w:rsid w:val="003032D1"/>
    <w:rsid w:val="00306AFD"/>
    <w:rsid w:val="00320355"/>
    <w:rsid w:val="00327290"/>
    <w:rsid w:val="003311C8"/>
    <w:rsid w:val="003422CC"/>
    <w:rsid w:val="00351E1C"/>
    <w:rsid w:val="00351EE5"/>
    <w:rsid w:val="00357701"/>
    <w:rsid w:val="003730AD"/>
    <w:rsid w:val="00382747"/>
    <w:rsid w:val="003918F0"/>
    <w:rsid w:val="00393A19"/>
    <w:rsid w:val="00394CDB"/>
    <w:rsid w:val="003A3B8D"/>
    <w:rsid w:val="003B04CA"/>
    <w:rsid w:val="003C2390"/>
    <w:rsid w:val="003E1ED2"/>
    <w:rsid w:val="003F0146"/>
    <w:rsid w:val="00401204"/>
    <w:rsid w:val="00402FDD"/>
    <w:rsid w:val="00423DE7"/>
    <w:rsid w:val="0042661E"/>
    <w:rsid w:val="00452739"/>
    <w:rsid w:val="004530FB"/>
    <w:rsid w:val="004623F7"/>
    <w:rsid w:val="0046341C"/>
    <w:rsid w:val="004B122E"/>
    <w:rsid w:val="004B2D38"/>
    <w:rsid w:val="004B325D"/>
    <w:rsid w:val="004B3E20"/>
    <w:rsid w:val="004B6D16"/>
    <w:rsid w:val="004C41AE"/>
    <w:rsid w:val="004F0C6E"/>
    <w:rsid w:val="005048A4"/>
    <w:rsid w:val="00512C4A"/>
    <w:rsid w:val="0054495C"/>
    <w:rsid w:val="00546D54"/>
    <w:rsid w:val="00561861"/>
    <w:rsid w:val="005724CB"/>
    <w:rsid w:val="00577F5D"/>
    <w:rsid w:val="0059037A"/>
    <w:rsid w:val="005A7864"/>
    <w:rsid w:val="005B3E4A"/>
    <w:rsid w:val="005B4A18"/>
    <w:rsid w:val="005C260E"/>
    <w:rsid w:val="005D3115"/>
    <w:rsid w:val="005D4787"/>
    <w:rsid w:val="005E35B9"/>
    <w:rsid w:val="005E7976"/>
    <w:rsid w:val="005F4D8F"/>
    <w:rsid w:val="006108FE"/>
    <w:rsid w:val="00633937"/>
    <w:rsid w:val="00641FCE"/>
    <w:rsid w:val="00642DF5"/>
    <w:rsid w:val="00654034"/>
    <w:rsid w:val="00664055"/>
    <w:rsid w:val="0068407A"/>
    <w:rsid w:val="006B133E"/>
    <w:rsid w:val="006C4E13"/>
    <w:rsid w:val="006D38EA"/>
    <w:rsid w:val="006E6FA3"/>
    <w:rsid w:val="006E755A"/>
    <w:rsid w:val="006F3279"/>
    <w:rsid w:val="007029AE"/>
    <w:rsid w:val="00713C6F"/>
    <w:rsid w:val="00714786"/>
    <w:rsid w:val="00715984"/>
    <w:rsid w:val="00716769"/>
    <w:rsid w:val="00722788"/>
    <w:rsid w:val="00727A03"/>
    <w:rsid w:val="00745DD5"/>
    <w:rsid w:val="0075215B"/>
    <w:rsid w:val="00775556"/>
    <w:rsid w:val="007858D2"/>
    <w:rsid w:val="00786565"/>
    <w:rsid w:val="00794A61"/>
    <w:rsid w:val="00797282"/>
    <w:rsid w:val="007A1CFA"/>
    <w:rsid w:val="007A76D3"/>
    <w:rsid w:val="007C2C10"/>
    <w:rsid w:val="007E7B7D"/>
    <w:rsid w:val="007F0285"/>
    <w:rsid w:val="007F3899"/>
    <w:rsid w:val="007F5297"/>
    <w:rsid w:val="00805ECE"/>
    <w:rsid w:val="00813116"/>
    <w:rsid w:val="00820880"/>
    <w:rsid w:val="0083056B"/>
    <w:rsid w:val="008408F3"/>
    <w:rsid w:val="00840E79"/>
    <w:rsid w:val="008416AC"/>
    <w:rsid w:val="00852BCB"/>
    <w:rsid w:val="008618D1"/>
    <w:rsid w:val="00870B0A"/>
    <w:rsid w:val="00871046"/>
    <w:rsid w:val="00881015"/>
    <w:rsid w:val="00897525"/>
    <w:rsid w:val="008B086D"/>
    <w:rsid w:val="008B48CB"/>
    <w:rsid w:val="008B4B59"/>
    <w:rsid w:val="008E4B8F"/>
    <w:rsid w:val="008E70AF"/>
    <w:rsid w:val="008F1E02"/>
    <w:rsid w:val="00913E14"/>
    <w:rsid w:val="00924CE2"/>
    <w:rsid w:val="00926D8D"/>
    <w:rsid w:val="00937C49"/>
    <w:rsid w:val="00946357"/>
    <w:rsid w:val="0096370E"/>
    <w:rsid w:val="00965C47"/>
    <w:rsid w:val="00976266"/>
    <w:rsid w:val="00990444"/>
    <w:rsid w:val="009B64CC"/>
    <w:rsid w:val="009C0CB8"/>
    <w:rsid w:val="009C3E1A"/>
    <w:rsid w:val="009D7834"/>
    <w:rsid w:val="009E6A63"/>
    <w:rsid w:val="00A03B28"/>
    <w:rsid w:val="00A11EBA"/>
    <w:rsid w:val="00A12D13"/>
    <w:rsid w:val="00A13300"/>
    <w:rsid w:val="00A209E5"/>
    <w:rsid w:val="00A211BD"/>
    <w:rsid w:val="00A32AAC"/>
    <w:rsid w:val="00A36FE2"/>
    <w:rsid w:val="00A4121C"/>
    <w:rsid w:val="00A4423F"/>
    <w:rsid w:val="00A55DBB"/>
    <w:rsid w:val="00A66FA1"/>
    <w:rsid w:val="00A76DB3"/>
    <w:rsid w:val="00A9481F"/>
    <w:rsid w:val="00AB7791"/>
    <w:rsid w:val="00AD500F"/>
    <w:rsid w:val="00AF0B55"/>
    <w:rsid w:val="00AF4A45"/>
    <w:rsid w:val="00AF58E6"/>
    <w:rsid w:val="00B134DB"/>
    <w:rsid w:val="00B253EB"/>
    <w:rsid w:val="00B3643E"/>
    <w:rsid w:val="00B45BC8"/>
    <w:rsid w:val="00B560CE"/>
    <w:rsid w:val="00B7281D"/>
    <w:rsid w:val="00B75D99"/>
    <w:rsid w:val="00B77186"/>
    <w:rsid w:val="00B852EF"/>
    <w:rsid w:val="00B93643"/>
    <w:rsid w:val="00B93783"/>
    <w:rsid w:val="00BA28B6"/>
    <w:rsid w:val="00BA42F4"/>
    <w:rsid w:val="00BC34AA"/>
    <w:rsid w:val="00BD7A92"/>
    <w:rsid w:val="00BE34FF"/>
    <w:rsid w:val="00BF7C04"/>
    <w:rsid w:val="00C0032F"/>
    <w:rsid w:val="00C05E0A"/>
    <w:rsid w:val="00C124A8"/>
    <w:rsid w:val="00C33D76"/>
    <w:rsid w:val="00C34378"/>
    <w:rsid w:val="00C34C81"/>
    <w:rsid w:val="00C372A5"/>
    <w:rsid w:val="00C401FC"/>
    <w:rsid w:val="00C4353C"/>
    <w:rsid w:val="00C52476"/>
    <w:rsid w:val="00C53A63"/>
    <w:rsid w:val="00C60D4B"/>
    <w:rsid w:val="00C67FA8"/>
    <w:rsid w:val="00C762C9"/>
    <w:rsid w:val="00C80127"/>
    <w:rsid w:val="00CA0CF2"/>
    <w:rsid w:val="00CA0FA6"/>
    <w:rsid w:val="00CA513D"/>
    <w:rsid w:val="00CD0DBB"/>
    <w:rsid w:val="00CD35DC"/>
    <w:rsid w:val="00D0307B"/>
    <w:rsid w:val="00D04517"/>
    <w:rsid w:val="00D070FC"/>
    <w:rsid w:val="00D1539C"/>
    <w:rsid w:val="00D157CF"/>
    <w:rsid w:val="00D21F60"/>
    <w:rsid w:val="00D36C04"/>
    <w:rsid w:val="00D4503F"/>
    <w:rsid w:val="00D453A2"/>
    <w:rsid w:val="00D52BB3"/>
    <w:rsid w:val="00D701DA"/>
    <w:rsid w:val="00D77500"/>
    <w:rsid w:val="00D92DD5"/>
    <w:rsid w:val="00D93FB1"/>
    <w:rsid w:val="00D96A20"/>
    <w:rsid w:val="00DB37BA"/>
    <w:rsid w:val="00DC53C6"/>
    <w:rsid w:val="00E00FCC"/>
    <w:rsid w:val="00E41BA0"/>
    <w:rsid w:val="00E50433"/>
    <w:rsid w:val="00E50DCA"/>
    <w:rsid w:val="00E54B1D"/>
    <w:rsid w:val="00E640A0"/>
    <w:rsid w:val="00E65542"/>
    <w:rsid w:val="00E679A8"/>
    <w:rsid w:val="00E72919"/>
    <w:rsid w:val="00E744DF"/>
    <w:rsid w:val="00E75679"/>
    <w:rsid w:val="00E75B32"/>
    <w:rsid w:val="00E818B0"/>
    <w:rsid w:val="00E8380E"/>
    <w:rsid w:val="00E87A14"/>
    <w:rsid w:val="00EC4482"/>
    <w:rsid w:val="00ED32D6"/>
    <w:rsid w:val="00ED7567"/>
    <w:rsid w:val="00EE7076"/>
    <w:rsid w:val="00F01B1E"/>
    <w:rsid w:val="00F0394D"/>
    <w:rsid w:val="00F1165F"/>
    <w:rsid w:val="00F14736"/>
    <w:rsid w:val="00F25B3F"/>
    <w:rsid w:val="00F30D04"/>
    <w:rsid w:val="00F35099"/>
    <w:rsid w:val="00F478F9"/>
    <w:rsid w:val="00F5412B"/>
    <w:rsid w:val="00F633FC"/>
    <w:rsid w:val="00F6408F"/>
    <w:rsid w:val="00F776F4"/>
    <w:rsid w:val="00F845E1"/>
    <w:rsid w:val="00F955F9"/>
    <w:rsid w:val="00FA11CF"/>
    <w:rsid w:val="00FA1720"/>
    <w:rsid w:val="00FA5BB4"/>
    <w:rsid w:val="00FC2576"/>
    <w:rsid w:val="00FC48D7"/>
    <w:rsid w:val="00FC7D79"/>
    <w:rsid w:val="00FD5DBE"/>
    <w:rsid w:val="00FD5E2B"/>
    <w:rsid w:val="2A9F6D7B"/>
    <w:rsid w:val="6B6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E246A2"/>
  <w15:chartTrackingRefBased/>
  <w15:docId w15:val="{25DA5CB3-2124-462B-972A-D16C476B5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qFormat/>
    <w:rsid w:val="00B45BC8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TyyliJuttuOtsikkoTiivistetty05pt">
    <w:name w:val="Tyyli JuttuOtsikko + Tiivistetty  05 pt"/>
    <w:basedOn w:val="Normaali"/>
    <w:autoRedefine/>
    <w:rsid w:val="001153A2"/>
    <w:pPr>
      <w:spacing w:after="120"/>
      <w:ind w:left="181" w:right="306"/>
      <w:jc w:val="both"/>
    </w:pPr>
    <w:rPr>
      <w:rFonts w:ascii="Trebuchet MS" w:hAnsi="Trebuchet MS"/>
      <w:b/>
      <w:spacing w:val="-10"/>
      <w:sz w:val="20"/>
      <w:szCs w:val="20"/>
      <w:u w:val="single"/>
      <w:lang w:val="en-GB" w:eastAsia="en-US"/>
    </w:rPr>
  </w:style>
  <w:style w:type="paragraph" w:customStyle="1" w:styleId="JuttuOtsikko">
    <w:name w:val="JuttuOtsikko"/>
    <w:basedOn w:val="Normaali"/>
    <w:autoRedefine/>
    <w:rsid w:val="001153A2"/>
    <w:pPr>
      <w:spacing w:after="120"/>
      <w:ind w:left="181" w:right="306"/>
      <w:jc w:val="both"/>
    </w:pPr>
    <w:rPr>
      <w:rFonts w:ascii="Trebuchet MS" w:hAnsi="Trebuchet MS"/>
      <w:b/>
      <w:sz w:val="20"/>
      <w:szCs w:val="20"/>
      <w:u w:val="single"/>
      <w:lang w:eastAsia="en-US"/>
    </w:rPr>
  </w:style>
  <w:style w:type="character" w:styleId="Hyperlinkki">
    <w:name w:val="Hyperlink"/>
    <w:rsid w:val="00A55DBB"/>
    <w:rPr>
      <w:color w:val="0000FF"/>
      <w:u w:val="single"/>
    </w:rPr>
  </w:style>
  <w:style w:type="paragraph" w:styleId="Yltunniste">
    <w:name w:val="header"/>
    <w:basedOn w:val="Normaali"/>
    <w:rsid w:val="005A7864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5A7864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5A7864"/>
  </w:style>
  <w:style w:type="character" w:customStyle="1" w:styleId="Otsikko1Char">
    <w:name w:val="Otsikko 1 Char"/>
    <w:link w:val="Otsikko1"/>
    <w:rsid w:val="00965C47"/>
    <w:rPr>
      <w:rFonts w:ascii="Arial" w:hAnsi="Arial" w:cs="Arial"/>
      <w:b/>
      <w:bCs/>
      <w:kern w:val="32"/>
      <w:sz w:val="28"/>
      <w:szCs w:val="32"/>
    </w:rPr>
  </w:style>
  <w:style w:type="paragraph" w:styleId="Seliteteksti">
    <w:name w:val="Balloon Text"/>
    <w:basedOn w:val="Normaali"/>
    <w:link w:val="SelitetekstiChar"/>
    <w:semiHidden/>
    <w:unhideWhenUsed/>
    <w:rsid w:val="00B560CE"/>
    <w:rPr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semiHidden/>
    <w:rsid w:val="00B560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liina.lansiluoto\AppData\Local\Microsoft\Windows\Temporary%20Internet%20Files\Content.Outlook\LV823XRB\vuokrasopimuspohja-2017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6B93BD547FDFE4B85849C686E1ADBD0" ma:contentTypeVersion="8" ma:contentTypeDescription="Luo uusi asiakirja." ma:contentTypeScope="" ma:versionID="1808c0128679dccf416550aad09aad90">
  <xsd:schema xmlns:xsd="http://www.w3.org/2001/XMLSchema" xmlns:xs="http://www.w3.org/2001/XMLSchema" xmlns:p="http://schemas.microsoft.com/office/2006/metadata/properties" xmlns:ns2="e8433dd5-bcf1-4743-8696-9c71474906dc" xmlns:ns3="da0dca6e-30c5-4a67-88aa-2c7f1c295daf" targetNamespace="http://schemas.microsoft.com/office/2006/metadata/properties" ma:root="true" ma:fieldsID="9b25f91a7799fa0636bf8d6293cfc850" ns2:_="" ns3:_="">
    <xsd:import namespace="e8433dd5-bcf1-4743-8696-9c71474906dc"/>
    <xsd:import namespace="da0dca6e-30c5-4a67-88aa-2c7f1c295da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33dd5-bcf1-4743-8696-9c71474906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dca6e-30c5-4a67-88aa-2c7f1c295d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32D569-2BD6-41CB-A238-AACEB30C5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33dd5-bcf1-4743-8696-9c71474906dc"/>
    <ds:schemaRef ds:uri="da0dca6e-30c5-4a67-88aa-2c7f1c295d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220E09-9E29-4D96-9832-3907214FC1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ECCC7A-9361-443B-BAE9-2469DF9727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C:\Users\liina.lansiluoto\AppData\Local\Microsoft\Windows\Temporary Internet Files\Content.Outlook\LV823XRB\vuokrasopimuspohja-2017.dot</Template>
  <TotalTime>4</TotalTime>
  <Pages>3</Pages>
  <Words>426</Words>
  <Characters>3651</Characters>
  <Application>Microsoft Office Word</Application>
  <DocSecurity>0</DocSecurity>
  <Lines>147</Lines>
  <Paragraphs>63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ASUINHUONEISTON VUOKRASOPIMUS</vt:lpstr>
    </vt:vector>
  </TitlesOfParts>
  <Manager/>
  <Company>REMAX</Company>
  <LinksUpToDate>false</LinksUpToDate>
  <CharactersWithSpaces>4071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ASUINHUONEISTON VUOKRASOPIMUS</dc:title>
  <dc:subject/>
  <dc:creator/>
  <cp:keywords/>
  <dc:description/>
  <cp:lastModifiedBy>Pasi Aalto</cp:lastModifiedBy>
  <cp:revision>3</cp:revision>
  <cp:lastPrinted>2011-12-20T08:11:00Z</cp:lastPrinted>
  <dcterms:created xsi:type="dcterms:W3CDTF">2019-03-13T18:07:00Z</dcterms:created>
  <dcterms:modified xsi:type="dcterms:W3CDTF">2019-03-13T18:08:00Z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0x01010096B93BD547FDFE4B85849C686E1ADBD0</vt:lpwstr>
  </property>
</Properties>
</file>